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CD9" w:rsidRPr="003F4CD9" w:rsidRDefault="00FF16CB" w:rsidP="003F4CD9">
      <w:pPr>
        <w:pStyle w:val="Title"/>
        <w:rPr>
          <w:lang w:val="id-ID"/>
        </w:rPr>
      </w:pPr>
      <w:bookmarkStart w:id="0" w:name="_GoBack"/>
      <w:bookmarkEnd w:id="0"/>
      <w:r w:rsidRPr="00FF16CB">
        <w:rPr>
          <w:lang w:val="id-ID"/>
        </w:rPr>
        <w:t>How the mathematics teacher in SMKN 1 Bulakamba Brebes managed the online learning</w:t>
      </w:r>
    </w:p>
    <w:p w:rsidR="009A0487" w:rsidRPr="00FA4005" w:rsidRDefault="00FF16CB">
      <w:pPr>
        <w:pStyle w:val="Authors"/>
        <w:rPr>
          <w:lang w:val="id-ID"/>
        </w:rPr>
      </w:pPr>
      <w:r>
        <w:rPr>
          <w:lang w:val="id-ID"/>
        </w:rPr>
        <w:t>D D J</w:t>
      </w:r>
      <w:r w:rsidR="00F96929">
        <w:rPr>
          <w:lang w:val="id-ID"/>
        </w:rPr>
        <w:t>ayanti, Haryanto and A L Emilda</w:t>
      </w:r>
    </w:p>
    <w:p w:rsidR="0040253E" w:rsidRDefault="00F96929" w:rsidP="0040253E">
      <w:pPr>
        <w:pStyle w:val="Addresses"/>
        <w:spacing w:after="0"/>
        <w:rPr>
          <w:lang w:val="id-ID"/>
        </w:rPr>
      </w:pPr>
      <w:r>
        <w:rPr>
          <w:lang w:val="id-ID"/>
        </w:rPr>
        <w:t>Instructional Technology</w:t>
      </w:r>
    </w:p>
    <w:p w:rsidR="009A0487" w:rsidRPr="00FA4005" w:rsidRDefault="00F96929" w:rsidP="0040253E">
      <w:pPr>
        <w:pStyle w:val="Addresses"/>
        <w:spacing w:after="0"/>
        <w:rPr>
          <w:lang w:val="id-ID"/>
        </w:rPr>
      </w:pPr>
      <w:r>
        <w:rPr>
          <w:lang w:val="id-ID"/>
        </w:rPr>
        <w:t xml:space="preserve">Graduate School of </w:t>
      </w:r>
      <w:r w:rsidR="00FA4005">
        <w:rPr>
          <w:lang w:val="id-ID"/>
        </w:rPr>
        <w:t>Yogyakarta State University</w:t>
      </w:r>
    </w:p>
    <w:p w:rsidR="00006EA6" w:rsidRDefault="00006EA6">
      <w:pPr>
        <w:pStyle w:val="E-mail"/>
      </w:pPr>
    </w:p>
    <w:p w:rsidR="009A0487" w:rsidRPr="00FA4005" w:rsidRDefault="00FF16CB">
      <w:pPr>
        <w:pStyle w:val="E-mail"/>
        <w:rPr>
          <w:lang w:val="id-ID"/>
        </w:rPr>
      </w:pPr>
      <w:r>
        <w:rPr>
          <w:lang w:val="id-ID"/>
        </w:rPr>
        <w:t>d</w:t>
      </w:r>
      <w:r w:rsidR="00F96929">
        <w:rPr>
          <w:lang w:val="id-ID"/>
        </w:rPr>
        <w:t>esidwijayanti</w:t>
      </w:r>
      <w:r>
        <w:rPr>
          <w:lang w:val="id-ID"/>
        </w:rPr>
        <w:t>1295</w:t>
      </w:r>
      <w:r w:rsidR="00F96929">
        <w:rPr>
          <w:lang w:val="id-ID"/>
        </w:rPr>
        <w:t>@gmail.com</w:t>
      </w:r>
    </w:p>
    <w:p w:rsidR="009A0487" w:rsidRPr="000101E0" w:rsidRDefault="00F96929">
      <w:pPr>
        <w:pStyle w:val="Abstract"/>
        <w:rPr>
          <w:lang w:val="id-ID"/>
        </w:rPr>
      </w:pPr>
      <w:r w:rsidRPr="00AF2C9C">
        <w:rPr>
          <w:b/>
        </w:rPr>
        <w:t>Abstract</w:t>
      </w:r>
      <w:r w:rsidR="00FA4005" w:rsidRPr="00AF2C9C">
        <w:t xml:space="preserve">. </w:t>
      </w:r>
      <w:r w:rsidR="000101E0" w:rsidRPr="000101E0">
        <w:rPr>
          <w:lang w:val="id-ID"/>
        </w:rPr>
        <w:t xml:space="preserve">The learning activities during the COVID-19 pandemic require extra effort from teachers to conducted online learning for the students as they cannot attend the school as usual. This study aimed to describe and discuss how mathematics teacher in SMK Negeri </w:t>
      </w:r>
      <w:r w:rsidR="00FF16CB">
        <w:rPr>
          <w:lang w:val="id-ID"/>
        </w:rPr>
        <w:t>1 Bula</w:t>
      </w:r>
      <w:r w:rsidR="000101E0" w:rsidRPr="000101E0">
        <w:rPr>
          <w:lang w:val="id-ID"/>
        </w:rPr>
        <w:t xml:space="preserve">kamba Brebes has conducted online learning during the COVID-19 pandemic. Data were collected by online interviews and also examining research documents and other related resources to describe the online learning process in the school during the COVID-19 pandemic. The results showed that mathematics online learning activities in SMK Negeri 1 Bulakamba Brebes conducted using YouTube and Google Form. The teacher created learning materials using YouTube and shared it with the students. Social media used so that the students were able to discussed and ask any questions. The teacher used Google Form for the student’s attendance and learning evaluation. Based on the interview, the teacher admitted that the online learning activities during the </w:t>
      </w:r>
      <w:r w:rsidR="000101E0">
        <w:rPr>
          <w:lang w:val="id-ID"/>
        </w:rPr>
        <w:t xml:space="preserve">COVID-19 </w:t>
      </w:r>
      <w:r w:rsidR="000101E0" w:rsidRPr="000101E0">
        <w:rPr>
          <w:lang w:val="id-ID"/>
        </w:rPr>
        <w:t>pandemic using YouTube and Google Form were satisfactory. The student’s performance from the exercise and examination result showed that most of the students were able to understand learning materials.</w:t>
      </w:r>
    </w:p>
    <w:p w:rsidR="009A0487" w:rsidRDefault="00F96929" w:rsidP="00A63233">
      <w:pPr>
        <w:pStyle w:val="Section"/>
        <w:rPr>
          <w:lang w:val="id-ID"/>
        </w:rPr>
      </w:pPr>
      <w:r w:rsidRPr="00A63233">
        <w:rPr>
          <w:lang w:val="id-ID"/>
        </w:rPr>
        <w:t>Introduction</w:t>
      </w:r>
    </w:p>
    <w:p w:rsidR="00FA4DB0" w:rsidRDefault="00E12CB6" w:rsidP="000B58BA">
      <w:pPr>
        <w:pStyle w:val="BodytextIndented"/>
        <w:ind w:firstLine="0"/>
        <w:rPr>
          <w:lang w:val="id-ID"/>
        </w:rPr>
      </w:pPr>
      <w:r w:rsidRPr="00E12CB6">
        <w:rPr>
          <w:lang w:val="id-ID"/>
        </w:rPr>
        <w:t>The deadly coronavirus (COVID-19) has been a threat worldwide since the end of 2019 and become an ongoing worldwide pandemic nowadays. It becomes a serious challenge to all parties, especially the health sector and government. Many countries in the world began to have either partial or complete lockdown avoiding the escalation of the de</w:t>
      </w:r>
      <w:r>
        <w:rPr>
          <w:lang w:val="id-ID"/>
        </w:rPr>
        <w:t>ath tolls number reported daily</w:t>
      </w:r>
      <w:r w:rsidR="00FF1D33">
        <w:rPr>
          <w:lang w:val="id-ID"/>
        </w:rPr>
        <w:t>. [1]</w:t>
      </w:r>
      <w:r w:rsidR="00E3073C">
        <w:rPr>
          <w:lang w:val="id-ID"/>
        </w:rPr>
        <w:t xml:space="preserve"> </w:t>
      </w:r>
      <w:r w:rsidRPr="00E12CB6">
        <w:rPr>
          <w:lang w:val="id-ID"/>
        </w:rPr>
        <w:t>The first positive case in Indonesia has been confirmed on 2 March 2020. The pandemic spread to all 34 provinces in Indonesia by 9 April. On 23 July 2020, half of the provinces in the country had mor</w:t>
      </w:r>
      <w:r w:rsidR="00135B34">
        <w:rPr>
          <w:lang w:val="id-ID"/>
        </w:rPr>
        <w:t>e than 1,000 cases. [2] [3] [4]</w:t>
      </w:r>
      <w:r w:rsidR="00E3073C">
        <w:rPr>
          <w:lang w:val="id-ID"/>
        </w:rPr>
        <w:t xml:space="preserve">  </w:t>
      </w:r>
      <w:r w:rsidR="00E3073C" w:rsidRPr="00E3073C">
        <w:rPr>
          <w:lang w:val="id-ID"/>
        </w:rPr>
        <w:t>The government decided to close the schools and universities following the number of positive cases reported daily. By 16 March 2020, all schools and universities started to</w:t>
      </w:r>
      <w:r w:rsidR="00E3073C">
        <w:rPr>
          <w:lang w:val="id-ID"/>
        </w:rPr>
        <w:t xml:space="preserve"> had online learning activities</w:t>
      </w:r>
      <w:r w:rsidR="00135B34">
        <w:rPr>
          <w:lang w:val="id-ID"/>
        </w:rPr>
        <w:t>. [5]</w:t>
      </w:r>
    </w:p>
    <w:p w:rsidR="00FF1D33" w:rsidRDefault="00FF16CB" w:rsidP="00FA4DB0">
      <w:pPr>
        <w:pStyle w:val="BodytextIndented"/>
        <w:ind w:firstLine="426"/>
        <w:rPr>
          <w:lang w:val="id-ID"/>
        </w:rPr>
      </w:pPr>
      <w:r>
        <w:rPr>
          <w:lang w:val="id-ID"/>
        </w:rPr>
        <w:t>SMK Negeri 1 Bulakamba located in Bula</w:t>
      </w:r>
      <w:r w:rsidR="00FA4DB0" w:rsidRPr="00FA4DB0">
        <w:rPr>
          <w:lang w:val="id-ID"/>
        </w:rPr>
        <w:t>kamba Brebes, one of the districts in Central Java province. There are six expertise programs offered by the school, electrical power installation engineering, audio-video engineering, technical light vehicle, motorcycle engineering, agribusiness of food crops and horticulture, and nautical fishin</w:t>
      </w:r>
      <w:r>
        <w:rPr>
          <w:lang w:val="id-ID"/>
        </w:rPr>
        <w:t>g vessels. [6] SMK Negeri 1 Bula</w:t>
      </w:r>
      <w:r w:rsidR="00FA4DB0" w:rsidRPr="00FA4DB0">
        <w:rPr>
          <w:lang w:val="id-ID"/>
        </w:rPr>
        <w:t>kamba Brebes also conducted online learning activities since March 2020 following the instruction of the government to close the school.</w:t>
      </w:r>
    </w:p>
    <w:p w:rsidR="003F4CD9" w:rsidRDefault="003F4CD9" w:rsidP="00FA4DB0">
      <w:pPr>
        <w:pStyle w:val="BodytextIndented"/>
        <w:ind w:firstLine="426"/>
        <w:rPr>
          <w:lang w:val="id-ID"/>
        </w:rPr>
      </w:pPr>
    </w:p>
    <w:p w:rsidR="000101E0" w:rsidRDefault="000101E0" w:rsidP="00FA4DB0">
      <w:pPr>
        <w:pStyle w:val="BodytextIndented"/>
        <w:ind w:firstLine="426"/>
        <w:rPr>
          <w:lang w:val="id-ID"/>
        </w:rPr>
      </w:pPr>
    </w:p>
    <w:p w:rsidR="00FA4DB0" w:rsidRDefault="008F1DCF" w:rsidP="00FA4DB0">
      <w:pPr>
        <w:pStyle w:val="BodytextIndented"/>
        <w:ind w:firstLine="426"/>
        <w:rPr>
          <w:lang w:val="id-ID"/>
        </w:rPr>
      </w:pPr>
      <w:r w:rsidRPr="008F1DCF">
        <w:rPr>
          <w:lang w:val="id-ID"/>
        </w:rPr>
        <w:lastRenderedPageBreak/>
        <w:t xml:space="preserve">This article aimed to describe how </w:t>
      </w:r>
      <w:r w:rsidR="00FF16CB">
        <w:rPr>
          <w:lang w:val="id-ID"/>
        </w:rPr>
        <w:t>the teacher in SMK Negeri 1 Bula</w:t>
      </w:r>
      <w:r w:rsidRPr="008F1DCF">
        <w:rPr>
          <w:lang w:val="id-ID"/>
        </w:rPr>
        <w:t>kamba Brebes managed online learning activities, especially in the mathematic subject. Mathematics is one of the compulsory subjects for all expertise programs. It is necessary to see how the mathematic learning activitie</w:t>
      </w:r>
      <w:r w:rsidR="00FF16CB">
        <w:rPr>
          <w:lang w:val="id-ID"/>
        </w:rPr>
        <w:t>s conducted in SMK Negeri 1 Bula</w:t>
      </w:r>
      <w:r w:rsidRPr="008F1DCF">
        <w:rPr>
          <w:lang w:val="id-ID"/>
        </w:rPr>
        <w:t>kamba during the Covid-19 pandemic.</w:t>
      </w:r>
    </w:p>
    <w:p w:rsidR="009A0487" w:rsidRDefault="00F96929">
      <w:pPr>
        <w:pStyle w:val="Section"/>
      </w:pPr>
      <w:r>
        <w:rPr>
          <w:lang w:val="id-ID"/>
        </w:rPr>
        <w:t>Method</w:t>
      </w:r>
    </w:p>
    <w:p w:rsidR="00140107" w:rsidRPr="00140107" w:rsidRDefault="00F96929" w:rsidP="00140107">
      <w:pPr>
        <w:pStyle w:val="BodytextIndented"/>
        <w:ind w:firstLine="0"/>
        <w:rPr>
          <w:lang w:val="id-ID"/>
        </w:rPr>
      </w:pPr>
      <w:r w:rsidRPr="00140107">
        <w:t>This study was done by the online interview with a mathemat</w:t>
      </w:r>
      <w:r w:rsidR="007643F1">
        <w:t xml:space="preserve">ics teacher in SMK </w:t>
      </w:r>
      <w:proofErr w:type="spellStart"/>
      <w:r w:rsidR="007643F1">
        <w:t>Negeri</w:t>
      </w:r>
      <w:proofErr w:type="spellEnd"/>
      <w:r w:rsidR="007643F1">
        <w:t xml:space="preserve"> 1 </w:t>
      </w:r>
      <w:proofErr w:type="spellStart"/>
      <w:r w:rsidR="007643F1">
        <w:t>Bula</w:t>
      </w:r>
      <w:r w:rsidRPr="00140107">
        <w:t>kamba</w:t>
      </w:r>
      <w:proofErr w:type="spellEnd"/>
      <w:r w:rsidRPr="00140107">
        <w:t xml:space="preserve"> </w:t>
      </w:r>
      <w:proofErr w:type="spellStart"/>
      <w:r w:rsidRPr="00140107">
        <w:t>Brebes</w:t>
      </w:r>
      <w:proofErr w:type="spellEnd"/>
      <w:r w:rsidRPr="00140107">
        <w:t xml:space="preserve">, and also examining research documents and other related resources to describe the online learning process in the school during the COVID-19 Pandemic. An online interview was done on the 16th of June 2020 through </w:t>
      </w:r>
      <w:r w:rsidRPr="00140107">
        <w:rPr>
          <w:i/>
        </w:rPr>
        <w:t xml:space="preserve">WhatsApp </w:t>
      </w:r>
      <w:r w:rsidRPr="00140107">
        <w:t>application to discuss the effectiveness of media and the obstacles encountered during the online learning activities. Research documents were also used as secondary resources so that it could support data derived from the interview.</w:t>
      </w:r>
    </w:p>
    <w:p w:rsidR="0040253E" w:rsidRDefault="00F96929" w:rsidP="0040253E">
      <w:pPr>
        <w:pStyle w:val="Section"/>
      </w:pPr>
      <w:r>
        <w:rPr>
          <w:lang w:val="id-ID"/>
        </w:rPr>
        <w:t>Result and Discussion</w:t>
      </w:r>
    </w:p>
    <w:p w:rsidR="00F164BA" w:rsidRPr="008927DF" w:rsidRDefault="00F96929" w:rsidP="00F164BA">
      <w:pPr>
        <w:pStyle w:val="BodytextIndented"/>
        <w:ind w:firstLine="0"/>
        <w:rPr>
          <w:lang w:val="id-ID"/>
        </w:rPr>
      </w:pPr>
      <w:r w:rsidRPr="008B75A4">
        <w:rPr>
          <w:rFonts w:ascii="Times New Roman" w:hAnsi="Times New Roman"/>
          <w:lang w:val="id-ID"/>
        </w:rPr>
        <w:t>Mathematics online learning</w:t>
      </w:r>
      <w:r w:rsidR="007643F1">
        <w:rPr>
          <w:rFonts w:ascii="Times New Roman" w:hAnsi="Times New Roman"/>
          <w:lang w:val="id-ID"/>
        </w:rPr>
        <w:t xml:space="preserve"> activities in SMK Negeri 1 Bula</w:t>
      </w:r>
      <w:r w:rsidRPr="008B75A4">
        <w:rPr>
          <w:rFonts w:ascii="Times New Roman" w:hAnsi="Times New Roman"/>
          <w:lang w:val="id-ID"/>
        </w:rPr>
        <w:t xml:space="preserve">kamba Brebes was conducted using two kinds of online media, </w:t>
      </w:r>
      <w:r w:rsidRPr="008B75A4">
        <w:rPr>
          <w:rFonts w:ascii="Times New Roman" w:hAnsi="Times New Roman"/>
          <w:i/>
          <w:lang w:val="id-ID"/>
        </w:rPr>
        <w:t>YouTube</w:t>
      </w:r>
      <w:r w:rsidRPr="008B75A4">
        <w:rPr>
          <w:rFonts w:ascii="Times New Roman" w:hAnsi="Times New Roman"/>
          <w:lang w:val="id-ID"/>
        </w:rPr>
        <w:t xml:space="preserve"> and </w:t>
      </w:r>
      <w:r w:rsidRPr="008B75A4">
        <w:rPr>
          <w:rFonts w:ascii="Times New Roman" w:hAnsi="Times New Roman"/>
          <w:i/>
          <w:lang w:val="id-ID"/>
        </w:rPr>
        <w:t>Google Form</w:t>
      </w:r>
      <w:r>
        <w:rPr>
          <w:rFonts w:ascii="Times New Roman" w:hAnsi="Times New Roman"/>
          <w:lang w:val="id-ID"/>
        </w:rPr>
        <w:t xml:space="preserve">. </w:t>
      </w:r>
      <w:r>
        <w:rPr>
          <w:rStyle w:val="Emphasis"/>
          <w:color w:val="0E101A"/>
        </w:rPr>
        <w:t>YouTube</w:t>
      </w:r>
      <w:r>
        <w:t> is one of the popular websites in the world (third most visited we</w:t>
      </w:r>
      <w:r w:rsidR="008927DF">
        <w:t>bsite after Google and Facebook</w:t>
      </w:r>
      <w:r w:rsidR="008927DF">
        <w:rPr>
          <w:lang w:val="id-ID"/>
        </w:rPr>
        <w:t xml:space="preserve">. [7] </w:t>
      </w:r>
      <w:r>
        <w:t>The use of this online media can bring a positive impact on learning activities so that will enhance student’s learning experiences</w:t>
      </w:r>
      <w:r w:rsidR="008927DF">
        <w:rPr>
          <w:lang w:val="id-ID"/>
        </w:rPr>
        <w:t>.</w:t>
      </w:r>
      <w:r>
        <w:t xml:space="preserve"> </w:t>
      </w:r>
      <w:r w:rsidR="008927DF">
        <w:rPr>
          <w:lang w:val="id-ID"/>
        </w:rPr>
        <w:t>[8] [9] [10]</w:t>
      </w:r>
    </w:p>
    <w:p w:rsidR="008B75A4" w:rsidRDefault="00F96929" w:rsidP="00F164BA">
      <w:pPr>
        <w:pStyle w:val="BodytextIndented"/>
        <w:ind w:firstLine="426"/>
        <w:rPr>
          <w:lang w:val="id-ID"/>
        </w:rPr>
      </w:pPr>
      <w:r w:rsidRPr="008B75A4">
        <w:rPr>
          <w:rFonts w:ascii="Times New Roman" w:hAnsi="Times New Roman"/>
          <w:lang w:val="id-ID"/>
        </w:rPr>
        <w:t>Based on the interview, the teacher stated that the reason for choosing youtube as an online media is because learning mathematics cannot be taught by only providing written material, but there must be a verbal explanation so that students can more easily understand the learning materials.</w:t>
      </w:r>
      <w:r>
        <w:rPr>
          <w:rFonts w:ascii="Times New Roman" w:hAnsi="Times New Roman"/>
          <w:lang w:val="id-ID"/>
        </w:rPr>
        <w:t xml:space="preserve"> </w:t>
      </w:r>
      <w:r>
        <w:t>Meanwhile, the </w:t>
      </w:r>
      <w:r>
        <w:rPr>
          <w:rStyle w:val="Emphasis"/>
          <w:color w:val="0E101A"/>
        </w:rPr>
        <w:t>Google Form</w:t>
      </w:r>
      <w:r>
        <w:t> application was used to create student attendance and collected the assignment. The teacher gave four days for all of the students to do the class attendance, study, and complete the assignment</w:t>
      </w:r>
      <w:r w:rsidR="00CC4694">
        <w:rPr>
          <w:lang w:val="id-ID"/>
        </w:rPr>
        <w:t>s.</w:t>
      </w:r>
    </w:p>
    <w:p w:rsidR="00E0727A" w:rsidRDefault="00F96929" w:rsidP="00E0727A">
      <w:pPr>
        <w:pStyle w:val="BodytextIndented"/>
        <w:ind w:firstLine="426"/>
        <w:rPr>
          <w:lang w:val="id-ID"/>
        </w:rPr>
      </w:pPr>
      <w:r>
        <w:t>In this section, there will be a full description of how the ma</w:t>
      </w:r>
      <w:r w:rsidR="007643F1">
        <w:t xml:space="preserve">thematics teacher in SMKN 1 </w:t>
      </w:r>
      <w:proofErr w:type="spellStart"/>
      <w:r w:rsidR="007643F1">
        <w:t>Bula</w:t>
      </w:r>
      <w:r>
        <w:t>kamba</w:t>
      </w:r>
      <w:proofErr w:type="spellEnd"/>
      <w:r>
        <w:rPr>
          <w:lang w:val="id-ID"/>
        </w:rPr>
        <w:t xml:space="preserve">, </w:t>
      </w:r>
      <w:r>
        <w:t>Brebes managed online learning activities using </w:t>
      </w:r>
      <w:r>
        <w:rPr>
          <w:rStyle w:val="Emphasis"/>
          <w:color w:val="0E101A"/>
        </w:rPr>
        <w:t>Google Form</w:t>
      </w:r>
      <w:r>
        <w:t> and </w:t>
      </w:r>
      <w:r>
        <w:rPr>
          <w:rStyle w:val="Emphasis"/>
          <w:color w:val="0E101A"/>
        </w:rPr>
        <w:t>YouTube</w:t>
      </w:r>
      <w:r>
        <w:t>.</w:t>
      </w:r>
      <w:r>
        <w:rPr>
          <w:lang w:val="id-ID"/>
        </w:rPr>
        <w:t xml:space="preserve"> The descriptions will be split into three parts: (a) Online learning activities, (b) T</w:t>
      </w:r>
      <w:r w:rsidRPr="00E0727A">
        <w:rPr>
          <w:lang w:val="id-ID"/>
        </w:rPr>
        <w:t>he difficulty in online learning activities</w:t>
      </w:r>
      <w:r>
        <w:rPr>
          <w:lang w:val="id-ID"/>
        </w:rPr>
        <w:t>, and (c) T</w:t>
      </w:r>
      <w:r w:rsidRPr="00E0727A">
        <w:rPr>
          <w:lang w:val="id-ID"/>
        </w:rPr>
        <w:t>he effectiveness of youtube in online learning activities</w:t>
      </w:r>
      <w:r>
        <w:rPr>
          <w:lang w:val="id-ID"/>
        </w:rPr>
        <w:t>.</w:t>
      </w:r>
    </w:p>
    <w:p w:rsidR="008927DF" w:rsidRDefault="008927DF" w:rsidP="00E0727A">
      <w:pPr>
        <w:pStyle w:val="BodytextIndented"/>
        <w:ind w:firstLine="426"/>
        <w:rPr>
          <w:lang w:val="id-ID"/>
        </w:rPr>
      </w:pPr>
    </w:p>
    <w:p w:rsidR="00E0727A" w:rsidRDefault="00F96929" w:rsidP="00E0727A">
      <w:pPr>
        <w:pStyle w:val="BodytextIndented"/>
        <w:ind w:firstLine="0"/>
        <w:rPr>
          <w:lang w:val="id-ID"/>
        </w:rPr>
      </w:pPr>
      <w:r w:rsidRPr="00F164BA">
        <w:rPr>
          <w:i/>
          <w:lang w:val="id-ID"/>
        </w:rPr>
        <w:t>3.1</w:t>
      </w:r>
      <w:r w:rsidR="00A76DBE">
        <w:rPr>
          <w:i/>
          <w:lang w:val="id-ID"/>
        </w:rPr>
        <w:t>.</w:t>
      </w:r>
      <w:r w:rsidRPr="00F164BA">
        <w:rPr>
          <w:i/>
          <w:lang w:val="id-ID"/>
        </w:rPr>
        <w:t xml:space="preserve"> </w:t>
      </w:r>
      <w:r w:rsidR="000A4C8D">
        <w:rPr>
          <w:i/>
          <w:lang w:val="id-ID"/>
        </w:rPr>
        <w:t xml:space="preserve">Online </w:t>
      </w:r>
      <w:r w:rsidRPr="00F164BA">
        <w:rPr>
          <w:i/>
          <w:lang w:val="id-ID"/>
        </w:rPr>
        <w:t>Learning Activities</w:t>
      </w:r>
    </w:p>
    <w:p w:rsidR="00E0727A" w:rsidRDefault="00F96929" w:rsidP="00E0727A">
      <w:pPr>
        <w:pStyle w:val="BodytextIndented"/>
        <w:ind w:firstLine="0"/>
        <w:rPr>
          <w:lang w:val="id-ID"/>
        </w:rPr>
      </w:pPr>
      <w:r>
        <w:rPr>
          <w:lang w:val="id-ID"/>
        </w:rPr>
        <w:t xml:space="preserve">There are several steps was done by the mathematics teacher </w:t>
      </w:r>
      <w:r w:rsidRPr="000A4C8D">
        <w:rPr>
          <w:lang w:val="id-ID"/>
        </w:rPr>
        <w:t>from the beginni</w:t>
      </w:r>
      <w:r>
        <w:rPr>
          <w:lang w:val="id-ID"/>
        </w:rPr>
        <w:t xml:space="preserve">ng to the evaluation of learning activities and student’s performance. They are </w:t>
      </w:r>
      <w:r w:rsidR="00900104">
        <w:rPr>
          <w:lang w:val="id-ID"/>
        </w:rPr>
        <w:t>s</w:t>
      </w:r>
      <w:r>
        <w:rPr>
          <w:lang w:val="id-ID"/>
        </w:rPr>
        <w:t>tudent’s attendanc</w:t>
      </w:r>
      <w:r w:rsidR="00900104">
        <w:rPr>
          <w:lang w:val="id-ID"/>
        </w:rPr>
        <w:t xml:space="preserve">e, </w:t>
      </w:r>
      <w:r w:rsidRPr="005953D5">
        <w:rPr>
          <w:lang w:val="id-ID"/>
        </w:rPr>
        <w:t>share the lear</w:t>
      </w:r>
      <w:r>
        <w:rPr>
          <w:lang w:val="id-ID"/>
        </w:rPr>
        <w:t>nin</w:t>
      </w:r>
      <w:r w:rsidR="00900104">
        <w:rPr>
          <w:lang w:val="id-ID"/>
        </w:rPr>
        <w:t xml:space="preserve">g materials to the students, and </w:t>
      </w:r>
      <w:r w:rsidRPr="005953D5">
        <w:rPr>
          <w:lang w:val="id-ID"/>
        </w:rPr>
        <w:t>share the platform to evaluate both learning activities and student’s performance.</w:t>
      </w:r>
    </w:p>
    <w:p w:rsidR="00A76DBE" w:rsidRDefault="00F96929" w:rsidP="00A76DBE">
      <w:pPr>
        <w:pStyle w:val="Subsubsection"/>
        <w:rPr>
          <w:lang w:val="id-ID"/>
        </w:rPr>
      </w:pPr>
      <w:r>
        <w:rPr>
          <w:lang w:val="id-ID"/>
        </w:rPr>
        <w:t>Student’s Attendance</w:t>
      </w:r>
    </w:p>
    <w:p w:rsidR="00F14E23" w:rsidRDefault="00F14E23" w:rsidP="00F14E23">
      <w:pPr>
        <w:pStyle w:val="BodytextIndented"/>
        <w:ind w:left="2553" w:firstLine="0"/>
        <w:rPr>
          <w:lang w:val="id-ID"/>
        </w:rPr>
      </w:pPr>
    </w:p>
    <w:p w:rsidR="00B23F72" w:rsidRPr="00B23F72" w:rsidRDefault="00F96929" w:rsidP="00746ADA">
      <w:pPr>
        <w:pStyle w:val="BodytextIndented"/>
        <w:ind w:left="1985" w:firstLine="0"/>
        <w:rPr>
          <w:lang w:val="id-ID"/>
        </w:rPr>
      </w:pPr>
      <w:r>
        <w:rPr>
          <w:noProof/>
          <w:lang w:val="id-ID" w:eastAsia="id-ID"/>
        </w:rPr>
        <mc:AlternateContent>
          <mc:Choice Requires="wpg">
            <w:drawing>
              <wp:anchor distT="0" distB="0" distL="114300" distR="114300" simplePos="0" relativeHeight="251658240" behindDoc="0" locked="0" layoutInCell="1" allowOverlap="1">
                <wp:simplePos x="0" y="0"/>
                <wp:positionH relativeFrom="column">
                  <wp:posOffset>-14605</wp:posOffset>
                </wp:positionH>
                <wp:positionV relativeFrom="paragraph">
                  <wp:posOffset>16510</wp:posOffset>
                </wp:positionV>
                <wp:extent cx="1162050" cy="1457325"/>
                <wp:effectExtent l="0" t="0" r="0" b="9525"/>
                <wp:wrapNone/>
                <wp:docPr id="6" name="Group 6"/>
                <wp:cNvGraphicFramePr/>
                <a:graphic xmlns:a="http://schemas.openxmlformats.org/drawingml/2006/main">
                  <a:graphicData uri="http://schemas.microsoft.com/office/word/2010/wordprocessingGroup">
                    <wpg:wgp>
                      <wpg:cNvGrpSpPr/>
                      <wpg:grpSpPr>
                        <a:xfrm>
                          <a:off x="0" y="0"/>
                          <a:ext cx="1162050" cy="1457325"/>
                          <a:chOff x="0" y="0"/>
                          <a:chExt cx="1162050" cy="1457325"/>
                        </a:xfrm>
                      </wpg:grpSpPr>
                      <wps:wsp>
                        <wps:cNvPr id="1" name="Rectangle 1"/>
                        <wps:cNvSpPr/>
                        <wps:spPr>
                          <a:xfrm>
                            <a:off x="0" y="1133475"/>
                            <a:ext cx="11620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Pr="00B23F72" w:rsidRDefault="00DB7FA3" w:rsidP="00B23F72">
                              <w:pPr>
                                <w:jc w:val="center"/>
                                <w:rPr>
                                  <w:sz w:val="16"/>
                                  <w:szCs w:val="16"/>
                                  <w:lang w:val="id-ID"/>
                                </w:rPr>
                              </w:pPr>
                              <w:r w:rsidRPr="00B23F72">
                                <w:rPr>
                                  <w:sz w:val="16"/>
                                  <w:szCs w:val="16"/>
                                  <w:lang w:val="id-ID"/>
                                </w:rPr>
                                <w:t>Figure 1</w:t>
                              </w:r>
                            </w:p>
                            <w:p w:rsidR="00DB7FA3" w:rsidRPr="00B23F72" w:rsidRDefault="00DB7FA3" w:rsidP="00B23F72">
                              <w:pPr>
                                <w:jc w:val="center"/>
                                <w:rPr>
                                  <w:sz w:val="16"/>
                                  <w:szCs w:val="16"/>
                                  <w:lang w:val="id-ID"/>
                                </w:rPr>
                              </w:pPr>
                              <w:r w:rsidRPr="00B23F72">
                                <w:rPr>
                                  <w:sz w:val="16"/>
                                  <w:szCs w:val="16"/>
                                  <w:lang w:val="id-ID"/>
                                </w:rPr>
                                <w:t>Student’s Attendance</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l="23934" r="25239" b="8920"/>
                          <a:stretch>
                            <a:fillRect/>
                          </a:stretch>
                        </pic:blipFill>
                        <pic:spPr bwMode="auto">
                          <a:xfrm>
                            <a:off x="95250" y="0"/>
                            <a:ext cx="962025" cy="11715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6" o:spid="_x0000_s1026" style="position:absolute;left:0;text-align:left;margin-left:-1.15pt;margin-top:1.3pt;width:91.5pt;height:114.75pt;z-index:251658240" coordsize="11620,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">
                <v:rect id="Rectangle 1" o:spid="_x0000_s1027" style="position:absolute;top:11334;width:1162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5878A&#10;AADaAAAADwAAAGRycy9kb3ducmV2LnhtbERPzWrCQBC+F3yHZQre6sYeWkndBGkRLAhS7QNMs9Mk&#10;mJmNu2uMb98VCp6Gj+93luXInRrIh9aJgfksA0VSOdtKbeD7sH5agAoRxWLnhAxcKUBZTB6WmFt3&#10;kS8a9rFWKURCjgaaGPtc61A1xBhmridJ3K/zjDFBX2vr8ZLCudPPWfaiGVtJDQ329N5Qddyf2cDO&#10;nuavH/3aD/zzOWy3XO08B2Omj+PqDVSkMd7F/+6NTfPh9srt6u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fnzvwAAANoAAAAPAAAAAAAAAAAAAAAAAJgCAABkcnMvZG93bnJl&#10;di54bWxQSwUGAAAAAAQABAD1AAAAhAMAAAAA&#10;" fillcolor="white [3201]" stroked="f" strokeweight="2pt">
                  <v:textbox>
                    <w:txbxContent>
                      <w:p w:rsidR="00DB7FA3" w:rsidRPr="00B23F72" w:rsidRDefault="00DB7FA3" w:rsidP="00B23F72">
                        <w:pPr>
                          <w:jc w:val="center"/>
                          <w:rPr>
                            <w:sz w:val="16"/>
                            <w:szCs w:val="16"/>
                            <w:lang w:val="id-ID"/>
                          </w:rPr>
                        </w:pPr>
                        <w:r w:rsidRPr="00B23F72">
                          <w:rPr>
                            <w:sz w:val="16"/>
                            <w:szCs w:val="16"/>
                            <w:lang w:val="id-ID"/>
                          </w:rPr>
                          <w:t>Figure 1</w:t>
                        </w:r>
                      </w:p>
                      <w:p w:rsidR="00DB7FA3" w:rsidRPr="00B23F72" w:rsidRDefault="00DB7FA3" w:rsidP="00B23F72">
                        <w:pPr>
                          <w:jc w:val="center"/>
                          <w:rPr>
                            <w:sz w:val="16"/>
                            <w:szCs w:val="16"/>
                            <w:lang w:val="id-ID"/>
                          </w:rPr>
                        </w:pPr>
                        <w:r w:rsidRPr="00B23F72">
                          <w:rPr>
                            <w:sz w:val="16"/>
                            <w:szCs w:val="16"/>
                            <w:lang w:val="id-ID"/>
                          </w:rPr>
                          <w:t>Student’s Attendance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52;width:9620;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GpGrAAAAA2gAAAA8AAABkcnMvZG93bnJldi54bWxEj92KwjAUhO+FfYdwFrzTRFdUukZZFoRF&#10;EPx7gENzti02J6GJbX17IwheDjPzDbPa9LYWLTWhcqxhMlYgiHNnKi40XM7b0RJEiMgGa8ek4U4B&#10;NuuPwQoz4zo+UnuKhUgQDhlqKGP0mZQhL8liGDtPnLx/11iMSTaFNA12CW5rOVVqLi1WnBZK9PRb&#10;Un493ayG87KT00sr974/VF4pcguzm2k9/Ox/vkFE6uM7/Gr/GQ1f8LySboB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akasAAAADaAAAADwAAAAAAAAAAAAAAAACfAgAA&#10;ZHJzL2Rvd25yZXYueG1sUEsFBgAAAAAEAAQA9wAAAIwDAAAAAA==&#10;">
                  <v:imagedata r:id="rId9" o:title="" cropbottom="5846f" cropleft="15685f" cropright="16541f"/>
                  <v:path arrowok="t"/>
                </v:shape>
              </v:group>
            </w:pict>
          </mc:Fallback>
        </mc:AlternateContent>
      </w:r>
      <w:r>
        <w:t>The students filled their data (full name</w:t>
      </w:r>
      <w:r>
        <w:rPr>
          <w:lang w:val="id-ID"/>
        </w:rPr>
        <w:t xml:space="preserve">, email address, and </w:t>
      </w:r>
      <w:r>
        <w:t>class/major) using </w:t>
      </w:r>
      <w:r>
        <w:rPr>
          <w:rStyle w:val="Emphasis"/>
          <w:color w:val="0E101A"/>
        </w:rPr>
        <w:t>Google Form</w:t>
      </w:r>
      <w:r>
        <w:t>. This online tool has been often used as evaluation tools for student’s attendance as it is easily accessible using internet connectio</w:t>
      </w:r>
      <w:r w:rsidR="008927DF">
        <w:t>n in cellular phones or laptops</w:t>
      </w:r>
      <w:r w:rsidR="008927DF">
        <w:rPr>
          <w:lang w:val="id-ID"/>
        </w:rPr>
        <w:t xml:space="preserve">. [11] </w:t>
      </w:r>
      <w:r>
        <w:rPr>
          <w:lang w:val="id-ID"/>
        </w:rPr>
        <w:t xml:space="preserve">Figure 1 shows the student’s attendance which was created using </w:t>
      </w:r>
      <w:r w:rsidRPr="00B23F72">
        <w:rPr>
          <w:i/>
          <w:lang w:val="id-ID"/>
        </w:rPr>
        <w:t>Google Form</w:t>
      </w:r>
      <w:r>
        <w:rPr>
          <w:lang w:val="id-ID"/>
        </w:rPr>
        <w:t xml:space="preserve"> in Mathematics online class during the Covid-19 Pandemic in </w:t>
      </w:r>
      <w:r w:rsidR="00FF16CB">
        <w:rPr>
          <w:lang w:val="id-ID"/>
        </w:rPr>
        <w:t>SMKN 1 Bula</w:t>
      </w:r>
      <w:r>
        <w:rPr>
          <w:lang w:val="id-ID"/>
        </w:rPr>
        <w:t xml:space="preserve">kamba, Brebes.  </w:t>
      </w:r>
    </w:p>
    <w:p w:rsidR="00F14E23" w:rsidRDefault="00F14E23" w:rsidP="001137AD">
      <w:pPr>
        <w:pStyle w:val="BodytextIndented"/>
        <w:ind w:firstLine="0"/>
        <w:rPr>
          <w:lang w:val="id-ID"/>
        </w:rPr>
      </w:pPr>
    </w:p>
    <w:p w:rsidR="00746ADA" w:rsidRDefault="00746ADA" w:rsidP="001137AD">
      <w:pPr>
        <w:pStyle w:val="BodytextIndented"/>
        <w:ind w:firstLine="0"/>
        <w:rPr>
          <w:lang w:val="id-ID"/>
        </w:rPr>
      </w:pPr>
    </w:p>
    <w:p w:rsidR="00F14E23" w:rsidRDefault="00F14E23" w:rsidP="001137AD">
      <w:pPr>
        <w:pStyle w:val="BodytextIndented"/>
        <w:ind w:firstLine="0"/>
        <w:rPr>
          <w:lang w:val="id-ID"/>
        </w:rPr>
      </w:pPr>
    </w:p>
    <w:p w:rsidR="00F14E23" w:rsidRDefault="00F14E23" w:rsidP="001137AD">
      <w:pPr>
        <w:pStyle w:val="BodytextIndented"/>
        <w:ind w:firstLine="0"/>
        <w:rPr>
          <w:lang w:val="id-ID"/>
        </w:rPr>
      </w:pPr>
    </w:p>
    <w:p w:rsidR="000101E0" w:rsidRDefault="000101E0" w:rsidP="001137AD">
      <w:pPr>
        <w:pStyle w:val="BodytextIndented"/>
        <w:ind w:firstLine="0"/>
        <w:rPr>
          <w:lang w:val="id-ID"/>
        </w:rPr>
      </w:pPr>
    </w:p>
    <w:p w:rsidR="000101E0" w:rsidRDefault="000101E0" w:rsidP="001137AD">
      <w:pPr>
        <w:pStyle w:val="BodytextIndented"/>
        <w:ind w:firstLine="0"/>
        <w:rPr>
          <w:lang w:val="id-ID"/>
        </w:rPr>
      </w:pPr>
    </w:p>
    <w:p w:rsidR="00A76DBE" w:rsidRDefault="00F96929" w:rsidP="00A76DBE">
      <w:pPr>
        <w:pStyle w:val="Subsubsection"/>
        <w:rPr>
          <w:i w:val="0"/>
          <w:lang w:val="id-ID"/>
        </w:rPr>
      </w:pPr>
      <w:r>
        <w:rPr>
          <w:lang w:val="id-ID"/>
        </w:rPr>
        <w:lastRenderedPageBreak/>
        <w:t>Prepare and Share Learning Materials</w:t>
      </w:r>
    </w:p>
    <w:p w:rsidR="00094E31" w:rsidRDefault="00094E31" w:rsidP="00094E31">
      <w:pPr>
        <w:pStyle w:val="BodytextIndented"/>
        <w:ind w:firstLine="0"/>
        <w:rPr>
          <w:lang w:val="id-ID"/>
        </w:rPr>
      </w:pPr>
    </w:p>
    <w:p w:rsidR="00FC470B" w:rsidRDefault="00F96929" w:rsidP="00FC470B">
      <w:pPr>
        <w:pStyle w:val="BodytextIndented"/>
        <w:ind w:left="2835" w:firstLine="0"/>
        <w:rPr>
          <w:lang w:val="id-ID"/>
        </w:rPr>
      </w:pPr>
      <w:r>
        <w:rPr>
          <w:noProof/>
          <w:lang w:val="id-ID" w:eastAsia="id-ID"/>
        </w:rPr>
        <mc:AlternateContent>
          <mc:Choice Requires="wpg">
            <w:drawing>
              <wp:anchor distT="0" distB="0" distL="114300" distR="114300" simplePos="0" relativeHeight="251660288" behindDoc="0" locked="0" layoutInCell="1" allowOverlap="1">
                <wp:simplePos x="0" y="0"/>
                <wp:positionH relativeFrom="column">
                  <wp:posOffset>-14605</wp:posOffset>
                </wp:positionH>
                <wp:positionV relativeFrom="paragraph">
                  <wp:posOffset>41275</wp:posOffset>
                </wp:positionV>
                <wp:extent cx="1704975" cy="15525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1704975" cy="1552575"/>
                          <a:chOff x="0" y="0"/>
                          <a:chExt cx="1638300" cy="1533525"/>
                        </a:xfrm>
                      </wpg:grpSpPr>
                      <wps:wsp>
                        <wps:cNvPr id="4" name="Rectangle 4"/>
                        <wps:cNvSpPr/>
                        <wps:spPr>
                          <a:xfrm>
                            <a:off x="0" y="1076325"/>
                            <a:ext cx="16383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Default="00DB7FA3" w:rsidP="00094E31">
                              <w:pPr>
                                <w:jc w:val="center"/>
                                <w:rPr>
                                  <w:sz w:val="16"/>
                                  <w:szCs w:val="16"/>
                                  <w:lang w:val="id-ID"/>
                                </w:rPr>
                              </w:pPr>
                              <w:r>
                                <w:rPr>
                                  <w:sz w:val="16"/>
                                  <w:szCs w:val="16"/>
                                  <w:lang w:val="id-ID"/>
                                </w:rPr>
                                <w:t>Figure 2</w:t>
                              </w:r>
                            </w:p>
                            <w:p w:rsidR="00DB7FA3" w:rsidRPr="00B23F72" w:rsidRDefault="00DB7FA3" w:rsidP="00094E31">
                              <w:pPr>
                                <w:jc w:val="center"/>
                                <w:rPr>
                                  <w:sz w:val="16"/>
                                  <w:szCs w:val="16"/>
                                  <w:lang w:val="id-ID"/>
                                </w:rPr>
                              </w:pPr>
                              <w:r>
                                <w:rPr>
                                  <w:sz w:val="16"/>
                                  <w:szCs w:val="16"/>
                                  <w:lang w:val="id-ID"/>
                                </w:rPr>
                                <w:t>Edi Sukismo YouTube Account</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rcRect t="5611" b="10918"/>
                          <a:stretch>
                            <a:fillRect/>
                          </a:stretch>
                        </pic:blipFill>
                        <pic:spPr bwMode="auto">
                          <a:xfrm>
                            <a:off x="85725" y="0"/>
                            <a:ext cx="1495425" cy="1095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 o:spid="_x0000_s1029" style="position:absolute;left:0;text-align:left;margin-left:-1.15pt;margin-top:3.25pt;width:134.25pt;height:122.25pt;z-index:251660288;mso-width-relative:margin;mso-height-relative:margin" coordsize="16383,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">
                <v:rect id="Rectangle 4" o:spid="_x0000_s1030" style="position:absolute;top:10763;width:1638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aa8EA&#10;AADaAAAADwAAAGRycy9kb3ducmV2LnhtbESPUWvCQBCE3wv+h2MLvtWLpVhJPaUoQgVBqv6AbW5N&#10;gtm9eHeN8d97QqGPw8x8w8wWPTeqIx9qJwbGowwUSeFsLaWB42H9MgUVIorFxgkZuFGAxXzwNMPc&#10;uqt8U7ePpUoQCTkaqGJsc61DURFjGLmWJHkn5xljkr7U1uM1wbnRr1k20Yy1pIUKW1pWVJz3v2xg&#10;Zy/j91W79h3/bLrtloud52DM8Ln//AAVqY//4b/2lzXwBo8r6Qb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CWmvBAAAA2gAAAA8AAAAAAAAAAAAAAAAAmAIAAGRycy9kb3du&#10;cmV2LnhtbFBLBQYAAAAABAAEAPUAAACGAwAAAAA=&#10;" fillcolor="white [3201]" stroked="f" strokeweight="2pt">
                  <v:textbox>
                    <w:txbxContent>
                      <w:p w:rsidR="00DB7FA3" w:rsidRDefault="00DB7FA3" w:rsidP="00094E31">
                        <w:pPr>
                          <w:jc w:val="center"/>
                          <w:rPr>
                            <w:sz w:val="16"/>
                            <w:szCs w:val="16"/>
                            <w:lang w:val="id-ID"/>
                          </w:rPr>
                        </w:pPr>
                        <w:r>
                          <w:rPr>
                            <w:sz w:val="16"/>
                            <w:szCs w:val="16"/>
                            <w:lang w:val="id-ID"/>
                          </w:rPr>
                          <w:t>Figure 2</w:t>
                        </w:r>
                      </w:p>
                      <w:p w:rsidR="00DB7FA3" w:rsidRPr="00B23F72" w:rsidRDefault="00DB7FA3" w:rsidP="00094E31">
                        <w:pPr>
                          <w:jc w:val="center"/>
                          <w:rPr>
                            <w:sz w:val="16"/>
                            <w:szCs w:val="16"/>
                            <w:lang w:val="id-ID"/>
                          </w:rPr>
                        </w:pPr>
                        <w:r>
                          <w:rPr>
                            <w:sz w:val="16"/>
                            <w:szCs w:val="16"/>
                            <w:lang w:val="id-ID"/>
                          </w:rPr>
                          <w:t>Edi Sukismo YouTube Account</w:t>
                        </w:r>
                      </w:p>
                    </w:txbxContent>
                  </v:textbox>
                </v:rect>
                <v:shape id="Picture 2" o:spid="_x0000_s1031" type="#_x0000_t75" style="position:absolute;left:857;width:14954;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9xHEAAAA2gAAAA8AAABkcnMvZG93bnJldi54bWxEj9FqwkAURN+F/sNyhb7pRpFSoqskbS2t&#10;D4LRD7hmr0kwezdkV93267tCwcdhZs4wi1UwrbhS7xrLCibjBARxaXXDlYLDfj16BeE8ssbWMin4&#10;IQer5dNggam2N97RtfCViBB2KSqove9SKV1Zk0E3th1x9E62N+ij7Cupe7xFuGnlNElepMGG40KN&#10;Hb3VVJ6Li1EQkirk+UfxfTm+b4LZfv5m29leqedhyOYgPAX/CP+3v7SCKdyvxBs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69xHEAAAA2gAAAA8AAAAAAAAAAAAAAAAA&#10;nwIAAGRycy9kb3ducmV2LnhtbFBLBQYAAAAABAAEAPcAAACQAwAAAAA=&#10;">
                  <v:imagedata r:id="rId11" o:title="" croptop="3677f" cropbottom="7155f"/>
                  <v:path arrowok="t"/>
                </v:shape>
                <w10:wrap type="square"/>
              </v:group>
            </w:pict>
          </mc:Fallback>
        </mc:AlternateContent>
      </w:r>
      <w:r w:rsidR="00746ADA">
        <w:t>The Mathemat</w:t>
      </w:r>
      <w:r w:rsidR="007643F1">
        <w:t xml:space="preserve">ics teacher in SMK </w:t>
      </w:r>
      <w:proofErr w:type="spellStart"/>
      <w:r w:rsidR="007643F1">
        <w:t>Negeri</w:t>
      </w:r>
      <w:proofErr w:type="spellEnd"/>
      <w:r w:rsidR="007643F1">
        <w:t xml:space="preserve"> 1 </w:t>
      </w:r>
      <w:proofErr w:type="spellStart"/>
      <w:r w:rsidR="007643F1">
        <w:t>Bula</w:t>
      </w:r>
      <w:r w:rsidR="00746ADA">
        <w:t>kamba</w:t>
      </w:r>
      <w:proofErr w:type="spellEnd"/>
      <w:r w:rsidR="00746ADA">
        <w:t xml:space="preserve"> created a </w:t>
      </w:r>
      <w:r w:rsidR="00746ADA">
        <w:rPr>
          <w:rStyle w:val="Emphasis"/>
          <w:color w:val="0E101A"/>
        </w:rPr>
        <w:t>YouTube</w:t>
      </w:r>
      <w:r w:rsidR="00746ADA">
        <w:t> account for online learning activitie</w:t>
      </w:r>
      <w:r w:rsidR="00AE6C09">
        <w:t>s during the Covid-19 Pandemic.</w:t>
      </w:r>
      <w:r w:rsidR="00AE6C09">
        <w:rPr>
          <w:lang w:val="id-ID"/>
        </w:rPr>
        <w:t xml:space="preserve"> </w:t>
      </w:r>
      <w:r>
        <w:t>The name of the channel, “Edi Suksimo” is taken from the teacher</w:t>
      </w:r>
      <w:r w:rsidR="00AE6C09">
        <w:t>’s name</w:t>
      </w:r>
      <w:r w:rsidR="00AE6C09">
        <w:rPr>
          <w:lang w:val="id-ID"/>
        </w:rPr>
        <w:t>. The teacher</w:t>
      </w:r>
      <w:r w:rsidR="00AE6C09">
        <w:t xml:space="preserve"> uploaded all of the learning materials (video) in </w:t>
      </w:r>
      <w:r w:rsidR="00AE6C09">
        <w:rPr>
          <w:lang w:val="id-ID"/>
        </w:rPr>
        <w:t xml:space="preserve">the </w:t>
      </w:r>
      <w:r w:rsidR="00AE6C09" w:rsidRPr="00AE6C09">
        <w:rPr>
          <w:i/>
        </w:rPr>
        <w:t>YouTube</w:t>
      </w:r>
      <w:r w:rsidR="00AE6C09">
        <w:t xml:space="preserve"> account and shared the link address in the </w:t>
      </w:r>
      <w:r w:rsidR="00AE6C09">
        <w:rPr>
          <w:rStyle w:val="Emphasis"/>
          <w:color w:val="0E101A"/>
        </w:rPr>
        <w:t>Google Form</w:t>
      </w:r>
      <w:r w:rsidR="00FC470B">
        <w:rPr>
          <w:lang w:val="id-ID"/>
        </w:rPr>
        <w:t>.</w:t>
      </w:r>
    </w:p>
    <w:p w:rsidR="00FD2DAA" w:rsidRDefault="00070A2A" w:rsidP="00FC470B">
      <w:pPr>
        <w:pStyle w:val="BodytextIndented"/>
        <w:ind w:left="2835" w:firstLine="426"/>
        <w:rPr>
          <w:rFonts w:ascii="Times New Roman" w:hAnsi="Times New Roman"/>
          <w:sz w:val="24"/>
          <w:szCs w:val="24"/>
          <w:lang w:val="id-ID"/>
        </w:rPr>
      </w:pPr>
      <w:r>
        <w:t>The first video</w:t>
      </w:r>
      <w:r>
        <w:rPr>
          <w:lang w:val="id-ID"/>
        </w:rPr>
        <w:t xml:space="preserve"> </w:t>
      </w:r>
      <w:r>
        <w:t>uploaded on the 1st of April 2020</w:t>
      </w:r>
      <w:r>
        <w:rPr>
          <w:lang w:val="id-ID"/>
        </w:rPr>
        <w:t xml:space="preserve">. </w:t>
      </w:r>
      <w:r>
        <w:t>Figure 2 shows the appearance of the front page of the YouTube channel.</w:t>
      </w:r>
      <w:r w:rsidR="00AE6C09">
        <w:rPr>
          <w:lang w:val="id-ID"/>
        </w:rPr>
        <w:t xml:space="preserve"> The </w:t>
      </w:r>
      <w:r w:rsidR="00AE6C09" w:rsidRPr="00AE6C09">
        <w:rPr>
          <w:i/>
          <w:lang w:val="id-ID"/>
        </w:rPr>
        <w:t>YouTube</w:t>
      </w:r>
      <w:r w:rsidR="00AE6C09">
        <w:rPr>
          <w:lang w:val="id-ID"/>
        </w:rPr>
        <w:t xml:space="preserve"> channel can be acc</w:t>
      </w:r>
      <w:r w:rsidR="00FC470B">
        <w:rPr>
          <w:lang w:val="id-ID"/>
        </w:rPr>
        <w:t>essed at the following: address:</w:t>
      </w:r>
      <w:hyperlink r:id="rId12" w:history="1">
        <w:r w:rsidR="00FC470B" w:rsidRPr="00E901E8">
          <w:rPr>
            <w:rStyle w:val="Hyperlink"/>
            <w:rFonts w:ascii="Times New Roman" w:hAnsi="Times New Roman"/>
            <w:sz w:val="24"/>
            <w:szCs w:val="24"/>
          </w:rPr>
          <w:t>https://www.youtube.com/channel/UCC3dH6lyHgLiIuqsXWmHIE</w:t>
        </w:r>
        <w:r w:rsidR="00FC470B" w:rsidRPr="00E901E8">
          <w:rPr>
            <w:rStyle w:val="Hyperlink"/>
            <w:rFonts w:ascii="Times New Roman" w:hAnsi="Times New Roman"/>
            <w:sz w:val="24"/>
            <w:szCs w:val="24"/>
            <w:lang w:val="id-ID"/>
          </w:rPr>
          <w:t>A</w:t>
        </w:r>
      </w:hyperlink>
      <w:r w:rsidR="00AE6C09">
        <w:rPr>
          <w:rFonts w:ascii="Times New Roman" w:hAnsi="Times New Roman"/>
          <w:sz w:val="24"/>
          <w:szCs w:val="24"/>
          <w:lang w:val="id-ID"/>
        </w:rPr>
        <w:t xml:space="preserve"> .</w:t>
      </w:r>
    </w:p>
    <w:p w:rsidR="00AF2C9C" w:rsidRDefault="00AF2C9C" w:rsidP="00FC470B">
      <w:pPr>
        <w:pStyle w:val="BodytextIndented"/>
        <w:ind w:left="2835" w:firstLine="426"/>
        <w:rPr>
          <w:lang w:val="id-ID"/>
        </w:rPr>
      </w:pPr>
    </w:p>
    <w:p w:rsidR="00FD2DAA" w:rsidRDefault="00AF2C9C" w:rsidP="00FC470B">
      <w:pPr>
        <w:pStyle w:val="BodytextIndented"/>
        <w:ind w:left="2835" w:firstLine="426"/>
        <w:rPr>
          <w:lang w:val="id-ID"/>
        </w:rPr>
      </w:pPr>
      <w:r>
        <w:rPr>
          <w:noProof/>
          <w:lang w:val="id-ID" w:eastAsia="id-ID"/>
        </w:rPr>
        <mc:AlternateContent>
          <mc:Choice Requires="wpg">
            <w:drawing>
              <wp:anchor distT="0" distB="0" distL="114300" distR="114300" simplePos="0" relativeHeight="251662336" behindDoc="0" locked="0" layoutInCell="1" allowOverlap="1" wp14:anchorId="57C75664" wp14:editId="154A1ECF">
                <wp:simplePos x="0" y="0"/>
                <wp:positionH relativeFrom="column">
                  <wp:posOffset>164465</wp:posOffset>
                </wp:positionH>
                <wp:positionV relativeFrom="paragraph">
                  <wp:posOffset>99695</wp:posOffset>
                </wp:positionV>
                <wp:extent cx="1459230" cy="1457325"/>
                <wp:effectExtent l="0" t="0" r="7620" b="9525"/>
                <wp:wrapSquare wrapText="bothSides"/>
                <wp:docPr id="9" name="Group 9"/>
                <wp:cNvGraphicFramePr/>
                <a:graphic xmlns:a="http://schemas.openxmlformats.org/drawingml/2006/main">
                  <a:graphicData uri="http://schemas.microsoft.com/office/word/2010/wordprocessingGroup">
                    <wpg:wgp>
                      <wpg:cNvGrpSpPr/>
                      <wpg:grpSpPr>
                        <a:xfrm>
                          <a:off x="0" y="0"/>
                          <a:ext cx="1459230" cy="1457325"/>
                          <a:chOff x="0" y="0"/>
                          <a:chExt cx="1666875" cy="1409043"/>
                        </a:xfrm>
                      </wpg:grpSpPr>
                      <wps:wsp>
                        <wps:cNvPr id="8" name="Rectangle 8"/>
                        <wps:cNvSpPr/>
                        <wps:spPr>
                          <a:xfrm>
                            <a:off x="56259" y="1093404"/>
                            <a:ext cx="1463847" cy="31563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Default="00DB7FA3" w:rsidP="001B6433">
                              <w:pPr>
                                <w:jc w:val="center"/>
                                <w:rPr>
                                  <w:sz w:val="16"/>
                                  <w:szCs w:val="16"/>
                                  <w:lang w:val="id-ID"/>
                                </w:rPr>
                              </w:pPr>
                              <w:r>
                                <w:rPr>
                                  <w:sz w:val="16"/>
                                  <w:szCs w:val="16"/>
                                  <w:lang w:val="id-ID"/>
                                </w:rPr>
                                <w:t>Figure 3</w:t>
                              </w:r>
                            </w:p>
                            <w:p w:rsidR="00DB7FA3" w:rsidRPr="00B23F72" w:rsidRDefault="00DB7FA3" w:rsidP="001B6433">
                              <w:pPr>
                                <w:jc w:val="center"/>
                                <w:rPr>
                                  <w:sz w:val="16"/>
                                  <w:szCs w:val="16"/>
                                  <w:lang w:val="id-ID"/>
                                </w:rPr>
                              </w:pPr>
                              <w:r>
                                <w:rPr>
                                  <w:sz w:val="16"/>
                                  <w:szCs w:val="16"/>
                                  <w:lang w:val="id-ID"/>
                                </w:rPr>
                                <w:t>Title of The Video</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rcRect t="5611" r="39147" b="10918"/>
                          <a:stretch>
                            <a:fillRect/>
                          </a:stretch>
                        </pic:blipFill>
                        <pic:spPr bwMode="auto">
                          <a:xfrm>
                            <a:off x="0" y="0"/>
                            <a:ext cx="1666875" cy="11049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7C75664" id="Group 9" o:spid="_x0000_s1032" style="position:absolute;left:0;text-align:left;margin-left:12.95pt;margin-top:7.85pt;width:114.9pt;height:114.75pt;z-index:251662336;mso-width-relative:margin;mso-height-relative:margin" coordsize="16668,1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">
                <v:rect id="Rectangle 8" o:spid="_x0000_s1033" style="position:absolute;left:562;top:10934;width:14639;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br4A&#10;AADaAAAADwAAAGRycy9kb3ducmV2LnhtbERPzWrCQBC+C32HZQq9mY0eqkRXkYrQgiBqH2CaHZNg&#10;Zjbd3cb07d2D4PHj+1+uB25VTz40TgxMshwUSelsI5WB7/NuPAcVIorF1gkZ+KcA69XLaImFdTc5&#10;Un+KlUohEgo0UMfYFVqHsibGkLmOJHEX5xljgr7S1uMthXOrp3n+rhkbSQ01dvRRU3k9/bGBg/2d&#10;zLbdzvf889Xv91wePAdj3l6HzQJUpCE+xQ/3pzWQtqYr6Qbo1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PUG6+AAAA2gAAAA8AAAAAAAAAAAAAAAAAmAIAAGRycy9kb3ducmV2&#10;LnhtbFBLBQYAAAAABAAEAPUAAACDAwAAAAA=&#10;" fillcolor="white [3201]" stroked="f" strokeweight="2pt">
                  <v:textbox>
                    <w:txbxContent>
                      <w:p w:rsidR="00DB7FA3" w:rsidRDefault="00DB7FA3" w:rsidP="001B6433">
                        <w:pPr>
                          <w:jc w:val="center"/>
                          <w:rPr>
                            <w:sz w:val="16"/>
                            <w:szCs w:val="16"/>
                            <w:lang w:val="id-ID"/>
                          </w:rPr>
                        </w:pPr>
                        <w:r>
                          <w:rPr>
                            <w:sz w:val="16"/>
                            <w:szCs w:val="16"/>
                            <w:lang w:val="id-ID"/>
                          </w:rPr>
                          <w:t>Figure 3</w:t>
                        </w:r>
                      </w:p>
                      <w:p w:rsidR="00DB7FA3" w:rsidRPr="00B23F72" w:rsidRDefault="00DB7FA3" w:rsidP="001B6433">
                        <w:pPr>
                          <w:jc w:val="center"/>
                          <w:rPr>
                            <w:sz w:val="16"/>
                            <w:szCs w:val="16"/>
                            <w:lang w:val="id-ID"/>
                          </w:rPr>
                        </w:pPr>
                        <w:r>
                          <w:rPr>
                            <w:sz w:val="16"/>
                            <w:szCs w:val="16"/>
                            <w:lang w:val="id-ID"/>
                          </w:rPr>
                          <w:t>Title of The Video</w:t>
                        </w:r>
                      </w:p>
                    </w:txbxContent>
                  </v:textbox>
                </v:rect>
                <v:shape id="Picture 7" o:spid="_x0000_s1034" type="#_x0000_t75" style="position:absolute;width:16668;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QvJ7EAAAA2gAAAA8AAABkcnMvZG93bnJldi54bWxEj0FrwkAUhO8F/8PyBC9iNpWiJc0qYiiU&#10;IhWtF2+v2Weymn0bsltN/323IPQ4zMw3TL7sbSOu1HnjWMFjkoIgLp02XCk4fL5OnkH4gKyxcUwK&#10;fsjDcjF4yDHT7sY7uu5DJSKEfYYK6hDaTEpf1mTRJ64ljt7JdRZDlF0ldYe3CLeNnKbpTFo0HBdq&#10;bGldU3nZf1sFX37zcW5NcT7Ois3xic34vdiSUqNhv3oBEagP/+F7+00rmMPflXg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QvJ7EAAAA2gAAAA8AAAAAAAAAAAAAAAAA&#10;nwIAAGRycy9kb3ducmV2LnhtbFBLBQYAAAAABAAEAPcAAACQAwAAAAA=&#10;">
                  <v:imagedata r:id="rId14" o:title="" croptop="3677f" cropbottom="7155f" cropright="25655f"/>
                  <v:path arrowok="t"/>
                </v:shape>
                <w10:wrap type="square"/>
              </v:group>
            </w:pict>
          </mc:Fallback>
        </mc:AlternateContent>
      </w:r>
      <w:r w:rsidR="00F96929" w:rsidRPr="001B6433">
        <w:rPr>
          <w:lang w:val="id-ID"/>
        </w:rPr>
        <w:t xml:space="preserve">All of the learning materials were created, arranged, and uploaded according to the national curriculum (K-13). Several topics in the channel </w:t>
      </w:r>
      <w:r w:rsidR="00F96929" w:rsidRPr="007643F1">
        <w:rPr>
          <w:lang w:val="id-ID"/>
        </w:rPr>
        <w:t>are trigonometric functions, sine rule, trigonometric identities, cosine rule, trigonometric formulas for area of the triangle, statistic part 1, matric, statistic part 2, matric part 2 (addition, subtraction, and multiplication), square root simplification.</w:t>
      </w:r>
      <w:r w:rsidR="00F96929" w:rsidRPr="001B6433">
        <w:rPr>
          <w:lang w:val="id-ID"/>
        </w:rPr>
        <w:t xml:space="preserve"> </w:t>
      </w:r>
    </w:p>
    <w:p w:rsidR="002A6EFD" w:rsidRDefault="00CD7A6B" w:rsidP="00FC470B">
      <w:pPr>
        <w:pStyle w:val="BodytextIndented"/>
        <w:ind w:left="2835" w:firstLine="426"/>
        <w:rPr>
          <w:noProof/>
          <w:lang w:val="id-ID" w:eastAsia="id-ID"/>
        </w:rPr>
      </w:pPr>
      <w:r w:rsidRPr="00CD7A6B">
        <w:rPr>
          <w:noProof/>
          <w:lang w:val="id-ID" w:eastAsia="id-ID"/>
        </w:rPr>
        <w:t xml:space="preserve">Figure 3 shows the front page of the video on the </w:t>
      </w:r>
      <w:r w:rsidRPr="00CD7A6B">
        <w:rPr>
          <w:i/>
          <w:noProof/>
          <w:lang w:val="id-ID" w:eastAsia="id-ID"/>
        </w:rPr>
        <w:t>YouTube</w:t>
      </w:r>
      <w:r w:rsidRPr="00CD7A6B">
        <w:rPr>
          <w:noProof/>
          <w:lang w:val="id-ID" w:eastAsia="id-ID"/>
        </w:rPr>
        <w:t xml:space="preserve"> account. The topic discusses in the video is square root simplification. The front page of the video consists of the topic title so that the students can easily find the video which should be learne</w:t>
      </w:r>
      <w:r w:rsidR="008E65AA">
        <w:rPr>
          <w:noProof/>
          <w:lang w:val="id-ID" w:eastAsia="id-ID"/>
        </w:rPr>
        <w:t>d.</w:t>
      </w:r>
    </w:p>
    <w:p w:rsidR="001B6433" w:rsidRDefault="00F96929" w:rsidP="00FC470B">
      <w:pPr>
        <w:pStyle w:val="BodytextIndented"/>
        <w:rPr>
          <w:noProof/>
          <w:lang w:val="id-ID" w:eastAsia="id-ID"/>
        </w:rPr>
      </w:pPr>
      <w:r>
        <w:t>The teacher explained the topic using </w:t>
      </w:r>
      <w:r>
        <w:rPr>
          <w:rStyle w:val="Emphasis"/>
          <w:color w:val="0E101A"/>
        </w:rPr>
        <w:t>PowerPoint</w:t>
      </w:r>
      <w:r>
        <w:t> and recorded the explanations into a video. Figure 4 shows the appearance of the topic explanation page. Furthermore, the teacher also added several problems related to the topic and explain the steps about how to solve it. Figure 5</w:t>
      </w:r>
      <w:r>
        <w:rPr>
          <w:lang w:val="id-ID"/>
        </w:rPr>
        <w:t xml:space="preserve"> </w:t>
      </w:r>
      <w:r>
        <w:t>show</w:t>
      </w:r>
      <w:r>
        <w:rPr>
          <w:lang w:val="id-ID"/>
        </w:rPr>
        <w:t>s</w:t>
      </w:r>
      <w:r>
        <w:t xml:space="preserve"> the appearance of the problem as well as the explanation in the video.</w:t>
      </w:r>
    </w:p>
    <w:p w:rsidR="001B6433" w:rsidRDefault="001B6433" w:rsidP="001B6433">
      <w:pPr>
        <w:pStyle w:val="BodytextIndented"/>
        <w:ind w:firstLine="0"/>
        <w:rPr>
          <w:lang w:val="id-ID"/>
        </w:rPr>
      </w:pPr>
    </w:p>
    <w:p w:rsidR="001B6433" w:rsidRDefault="00AF2C9C" w:rsidP="001B6433">
      <w:pPr>
        <w:pStyle w:val="BodytextIndented"/>
        <w:ind w:firstLine="0"/>
        <w:rPr>
          <w:lang w:val="id-ID"/>
        </w:rPr>
      </w:pPr>
      <w:r>
        <w:rPr>
          <w:noProof/>
          <w:lang w:val="id-ID" w:eastAsia="id-ID"/>
        </w:rPr>
        <mc:AlternateContent>
          <mc:Choice Requires="wpg">
            <w:drawing>
              <wp:anchor distT="0" distB="0" distL="114300" distR="114300" simplePos="0" relativeHeight="251668480" behindDoc="0" locked="0" layoutInCell="1" allowOverlap="1" wp14:anchorId="0EEE0E2F" wp14:editId="5DA2E196">
                <wp:simplePos x="0" y="0"/>
                <wp:positionH relativeFrom="column">
                  <wp:posOffset>337820</wp:posOffset>
                </wp:positionH>
                <wp:positionV relativeFrom="paragraph">
                  <wp:posOffset>40640</wp:posOffset>
                </wp:positionV>
                <wp:extent cx="3476625" cy="1806575"/>
                <wp:effectExtent l="0" t="0" r="9525" b="3175"/>
                <wp:wrapNone/>
                <wp:docPr id="14" name="Group 14"/>
                <wp:cNvGraphicFramePr/>
                <a:graphic xmlns:a="http://schemas.openxmlformats.org/drawingml/2006/main">
                  <a:graphicData uri="http://schemas.microsoft.com/office/word/2010/wordprocessingGroup">
                    <wpg:wgp>
                      <wpg:cNvGrpSpPr/>
                      <wpg:grpSpPr>
                        <a:xfrm>
                          <a:off x="0" y="0"/>
                          <a:ext cx="3476625" cy="1806575"/>
                          <a:chOff x="0" y="0"/>
                          <a:chExt cx="3476625" cy="1806575"/>
                        </a:xfrm>
                      </wpg:grpSpPr>
                      <wpg:grpSp>
                        <wpg:cNvPr id="13" name="Group 13"/>
                        <wpg:cNvGrpSpPr/>
                        <wpg:grpSpPr>
                          <a:xfrm>
                            <a:off x="0" y="0"/>
                            <a:ext cx="3476625" cy="1333500"/>
                            <a:chOff x="0" y="0"/>
                            <a:chExt cx="3476625" cy="1333500"/>
                          </a:xfrm>
                        </wpg:grpSpPr>
                        <pic:pic xmlns:pic="http://schemas.openxmlformats.org/drawingml/2006/picture">
                          <pic:nvPicPr>
                            <pic:cNvPr id="18" name="Picture 18"/>
                            <pic:cNvPicPr>
                              <a:picLocks noChangeAspect="1"/>
                            </pic:cNvPicPr>
                          </pic:nvPicPr>
                          <pic:blipFill>
                            <a:blip r:embed="rId15" cstate="print">
                              <a:extLst>
                                <a:ext uri="{28A0092B-C50C-407E-A947-70E740481C1C}">
                                  <a14:useLocalDpi xmlns:a14="http://schemas.microsoft.com/office/drawing/2010/main" val="0"/>
                                </a:ext>
                              </a:extLst>
                            </a:blip>
                            <a:srcRect t="5280" r="39521" b="11247"/>
                            <a:stretch>
                              <a:fillRect/>
                            </a:stretch>
                          </pic:blipFill>
                          <pic:spPr bwMode="auto">
                            <a:xfrm>
                              <a:off x="1857375" y="0"/>
                              <a:ext cx="1619250" cy="1257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a:blip r:embed="rId16" cstate="print">
                              <a:extLst>
                                <a:ext uri="{28A0092B-C50C-407E-A947-70E740481C1C}">
                                  <a14:useLocalDpi xmlns:a14="http://schemas.microsoft.com/office/drawing/2010/main" val="0"/>
                                </a:ext>
                              </a:extLst>
                            </a:blip>
                            <a:srcRect t="5281" r="39709" b="10904"/>
                            <a:stretch>
                              <a:fillRect/>
                            </a:stretch>
                          </pic:blipFill>
                          <pic:spPr bwMode="auto">
                            <a:xfrm>
                              <a:off x="0" y="9525"/>
                              <a:ext cx="1685925" cy="1323975"/>
                            </a:xfrm>
                            <a:prstGeom prst="rect">
                              <a:avLst/>
                            </a:prstGeom>
                            <a:ln>
                              <a:noFill/>
                            </a:ln>
                            <a:extLst>
                              <a:ext uri="{53640926-AAD7-44D8-BBD7-CCE9431645EC}">
                                <a14:shadowObscured xmlns:a14="http://schemas.microsoft.com/office/drawing/2010/main"/>
                              </a:ext>
                            </a:extLst>
                          </pic:spPr>
                        </pic:pic>
                      </wpg:grpSp>
                      <wps:wsp>
                        <wps:cNvPr id="20" name="Rectangle 20"/>
                        <wps:cNvSpPr/>
                        <wps:spPr>
                          <a:xfrm>
                            <a:off x="1190625" y="1419225"/>
                            <a:ext cx="1695450" cy="387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Default="00DB7FA3" w:rsidP="002A6EFD">
                              <w:pPr>
                                <w:jc w:val="center"/>
                                <w:rPr>
                                  <w:sz w:val="16"/>
                                  <w:szCs w:val="16"/>
                                  <w:lang w:val="id-ID"/>
                                </w:rPr>
                              </w:pPr>
                              <w:r>
                                <w:rPr>
                                  <w:sz w:val="16"/>
                                  <w:szCs w:val="16"/>
                                  <w:lang w:val="id-ID"/>
                                </w:rPr>
                                <w:t>Figure 5</w:t>
                              </w:r>
                            </w:p>
                            <w:p w:rsidR="00DB7FA3" w:rsidRPr="00B23F72" w:rsidRDefault="00DB7FA3" w:rsidP="002A6EFD">
                              <w:pPr>
                                <w:jc w:val="center"/>
                                <w:rPr>
                                  <w:sz w:val="16"/>
                                  <w:szCs w:val="16"/>
                                  <w:lang w:val="id-ID"/>
                                </w:rPr>
                              </w:pPr>
                              <w:r>
                                <w:rPr>
                                  <w:sz w:val="16"/>
                                  <w:szCs w:val="16"/>
                                  <w:lang w:val="id-ID"/>
                                </w:rPr>
                                <w:t>Problem Example Explanation Page</w:t>
                              </w:r>
                            </w:p>
                          </w:txbxContent>
                        </wps:txbx>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w14:anchorId="0EEE0E2F" id="Group 14" o:spid="_x0000_s1035" style="position:absolute;left:0;text-align:left;margin-left:26.6pt;margin-top:3.2pt;width:273.75pt;height:142.25pt;z-index:251668480" coordsize="34766,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">
                <v:group id="Group 13" o:spid="_x0000_s1036" style="position:absolute;width:34766;height:13335" coordsize="34766,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8" o:spid="_x0000_s1037" type="#_x0000_t75" style="position:absolute;left:18573;width:1619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teebDAAAA2wAAAA8AAABkcnMvZG93bnJldi54bWxEj0GLwkAMhe8L/ochgrd16oKLVEdRQRE9&#10;6bqgt9CJbbGTKZ1ZW//95iB4S3gv732ZLTpXqQc1ofRsYDRMQBFn3pacGzj/bD4noEJEtlh5JgNP&#10;CrCY9z5mmFrf8pEep5grCeGQooEixjrVOmQFOQxDXxOLdvONwyhrk2vbYCvhrtJfSfKtHZYsDQXW&#10;tC4ou5/+nIHr79Ye2lVi6zHv3OV+2J43e2fMoN8tp6AidfFtfl3vrOALrPwiA+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155sMAAADbAAAADwAAAAAAAAAAAAAAAACf&#10;AgAAZHJzL2Rvd25yZXYueG1sUEsFBgAAAAAEAAQA9wAAAI8DAAAAAA==&#10;">
                    <v:imagedata r:id="rId17" o:title="" croptop="3460f" cropbottom="7371f" cropright="25900f"/>
                    <v:path arrowok="t"/>
                  </v:shape>
                  <v:shape id="Picture 19" o:spid="_x0000_s1038" type="#_x0000_t75" style="position:absolute;top:95;width:16859;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8S3EAAAA2wAAAA8AAABkcnMvZG93bnJldi54bWxEj0FrwkAQhe+C/2EZoTfd2GIxqZsglVKv&#10;asTrkJ0mabOzYXdrUn99t1DwNsN735s3m2I0nbiS861lBctFAoK4srrlWkF5epuvQfiArLGzTAp+&#10;yEORTycbzLQd+EDXY6hFDGGfoYImhD6T0lcNGfQL2xNH7cM6gyGurpba4RDDTScfk+RZGmw5Xmiw&#10;p9eGqq/jt4k1drfP0g3pIfTnMl093S7jbv2u1MNs3L6ACDSGu/mf3uvIpfD3Sxx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b8S3EAAAA2wAAAA8AAAAAAAAAAAAAAAAA&#10;nwIAAGRycy9kb3ducmV2LnhtbFBLBQYAAAAABAAEAPcAAACQAwAAAAA=&#10;">
                    <v:imagedata r:id="rId18" o:title="" croptop="3461f" cropbottom="7146f" cropright="26024f"/>
                    <v:path arrowok="t"/>
                  </v:shape>
                </v:group>
                <v:rect id="Rectangle 20" o:spid="_x0000_s1039" style="position:absolute;left:11906;top:14192;width:16954;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IkMAA&#10;AADbAAAADwAAAGRycy9kb3ducmV2LnhtbERPzWrCQBC+F/oOyxS8NZt4qJK6htIiWBBE2weYZqdJ&#10;aGY23V1jfHv3IHj8+P5X1cS9GsmHzomBIstBkdTOdtIY+P7aPC9BhYhisXdCBi4UoFo/PqywtO4s&#10;BxqPsVEpREKJBtoYh1LrULfEGDI3kCTu13nGmKBvtPV4TuHc63mev2jGTlJDiwO9t1T/HU9sYG//&#10;i8XHsPEj/3yOux3Xe8/BmNnT9PYKKtIU7+Kbe2sNzNP69CX9A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YIkMAAAADbAAAADwAAAAAAAAAAAAAAAACYAgAAZHJzL2Rvd25y&#10;ZXYueG1sUEsFBgAAAAAEAAQA9QAAAIUDAAAAAA==&#10;" fillcolor="white [3201]" stroked="f" strokeweight="2pt">
                  <v:textbox>
                    <w:txbxContent>
                      <w:p w:rsidR="00DB7FA3" w:rsidRDefault="00DB7FA3" w:rsidP="002A6EFD">
                        <w:pPr>
                          <w:jc w:val="center"/>
                          <w:rPr>
                            <w:sz w:val="16"/>
                            <w:szCs w:val="16"/>
                            <w:lang w:val="id-ID"/>
                          </w:rPr>
                        </w:pPr>
                        <w:r>
                          <w:rPr>
                            <w:sz w:val="16"/>
                            <w:szCs w:val="16"/>
                            <w:lang w:val="id-ID"/>
                          </w:rPr>
                          <w:t>Figure 5</w:t>
                        </w:r>
                      </w:p>
                      <w:p w:rsidR="00DB7FA3" w:rsidRPr="00B23F72" w:rsidRDefault="00DB7FA3" w:rsidP="002A6EFD">
                        <w:pPr>
                          <w:jc w:val="center"/>
                          <w:rPr>
                            <w:sz w:val="16"/>
                            <w:szCs w:val="16"/>
                            <w:lang w:val="id-ID"/>
                          </w:rPr>
                        </w:pPr>
                        <w:r>
                          <w:rPr>
                            <w:sz w:val="16"/>
                            <w:szCs w:val="16"/>
                            <w:lang w:val="id-ID"/>
                          </w:rPr>
                          <w:t>Problem Example Explanation Page</w:t>
                        </w:r>
                      </w:p>
                    </w:txbxContent>
                  </v:textbox>
                </v:rect>
              </v:group>
            </w:pict>
          </mc:Fallback>
        </mc:AlternateContent>
      </w:r>
      <w:r>
        <w:rPr>
          <w:noProof/>
          <w:lang w:val="id-ID" w:eastAsia="id-ID"/>
        </w:rPr>
        <mc:AlternateContent>
          <mc:Choice Requires="wpg">
            <w:drawing>
              <wp:anchor distT="0" distB="0" distL="114300" distR="114300" simplePos="0" relativeHeight="251664384" behindDoc="0" locked="0" layoutInCell="1" allowOverlap="1" wp14:anchorId="1C1ED2D2" wp14:editId="658A8A71">
                <wp:simplePos x="0" y="0"/>
                <wp:positionH relativeFrom="column">
                  <wp:posOffset>213995</wp:posOffset>
                </wp:positionH>
                <wp:positionV relativeFrom="paragraph">
                  <wp:posOffset>35560</wp:posOffset>
                </wp:positionV>
                <wp:extent cx="1504950" cy="1371600"/>
                <wp:effectExtent l="0" t="0" r="0" b="0"/>
                <wp:wrapSquare wrapText="bothSides"/>
                <wp:docPr id="12" name="Group 12"/>
                <wp:cNvGraphicFramePr/>
                <a:graphic xmlns:a="http://schemas.openxmlformats.org/drawingml/2006/main">
                  <a:graphicData uri="http://schemas.microsoft.com/office/word/2010/wordprocessingGroup">
                    <wpg:wgp>
                      <wpg:cNvGrpSpPr/>
                      <wpg:grpSpPr>
                        <a:xfrm>
                          <a:off x="0" y="0"/>
                          <a:ext cx="1504950" cy="1371600"/>
                          <a:chOff x="0" y="0"/>
                          <a:chExt cx="1651265" cy="1553135"/>
                        </a:xfrm>
                      </wpg:grpSpPr>
                      <wps:wsp>
                        <wps:cNvPr id="11" name="Rectangle 11"/>
                        <wps:cNvSpPr/>
                        <wps:spPr>
                          <a:xfrm>
                            <a:off x="152400" y="1114424"/>
                            <a:ext cx="1498865" cy="43871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Default="00DB7FA3" w:rsidP="00E9639F">
                              <w:pPr>
                                <w:jc w:val="center"/>
                                <w:rPr>
                                  <w:sz w:val="16"/>
                                  <w:szCs w:val="16"/>
                                  <w:lang w:val="id-ID"/>
                                </w:rPr>
                              </w:pPr>
                              <w:r>
                                <w:rPr>
                                  <w:sz w:val="16"/>
                                  <w:szCs w:val="16"/>
                                  <w:lang w:val="id-ID"/>
                                </w:rPr>
                                <w:t>Figure 4</w:t>
                              </w:r>
                            </w:p>
                            <w:p w:rsidR="00DB7FA3" w:rsidRPr="00B23F72" w:rsidRDefault="00DB7FA3" w:rsidP="00E9639F">
                              <w:pPr>
                                <w:jc w:val="center"/>
                                <w:rPr>
                                  <w:sz w:val="16"/>
                                  <w:szCs w:val="16"/>
                                  <w:lang w:val="id-ID"/>
                                </w:rPr>
                              </w:pPr>
                              <w:r>
                                <w:rPr>
                                  <w:sz w:val="16"/>
                                  <w:szCs w:val="16"/>
                                  <w:lang w:val="id-ID"/>
                                </w:rPr>
                                <w:t>Topic Explanation Page</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rcRect l="1484" t="5279" r="39162" b="11247"/>
                          <a:stretch>
                            <a:fillRect/>
                          </a:stretch>
                        </pic:blipFill>
                        <pic:spPr bwMode="auto">
                          <a:xfrm>
                            <a:off x="0" y="0"/>
                            <a:ext cx="1504950" cy="1143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1ED2D2" id="Group 12" o:spid="_x0000_s1040" style="position:absolute;left:0;text-align:left;margin-left:16.85pt;margin-top:2.8pt;width:118.5pt;height:108pt;z-index:251664384;mso-width-relative:margin;mso-height-relative:margin" coordsize="16512,15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">
                <v:rect id="Rectangle 11" o:spid="_x0000_s1041" style="position:absolute;left:1524;top:11144;width:14988;height:4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ntsAA&#10;AADbAAAADwAAAGRycy9kb3ducmV2LnhtbERPzWrCQBC+F3yHZQRvzSY9aEldpVSEFgTR9gGm2TEJ&#10;Zmbj7jamb98VhN7m4/ud5XrkTg3kQ+vEQJHloEgqZ1upDXx9bh+fQYWIYrFzQgZ+KcB6NXlYYmnd&#10;VQ40HGOtUoiEEg00Mfal1qFqiDFkridJ3Ml5xpigr7X1eE3h3OmnPJ9rxlZSQ4M9vTVUnY8/bGBv&#10;L8Vi02/9wN8fw27H1d5zMGY2HV9fQEUa47/47n63aX4Bt1/S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ntsAAAADbAAAADwAAAAAAAAAAAAAAAACYAgAAZHJzL2Rvd25y&#10;ZXYueG1sUEsFBgAAAAAEAAQA9QAAAIUDAAAAAA==&#10;" fillcolor="white [3201]" stroked="f" strokeweight="2pt">
                  <v:textbox>
                    <w:txbxContent>
                      <w:p w:rsidR="00DB7FA3" w:rsidRDefault="00DB7FA3" w:rsidP="00E9639F">
                        <w:pPr>
                          <w:jc w:val="center"/>
                          <w:rPr>
                            <w:sz w:val="16"/>
                            <w:szCs w:val="16"/>
                            <w:lang w:val="id-ID"/>
                          </w:rPr>
                        </w:pPr>
                        <w:r>
                          <w:rPr>
                            <w:sz w:val="16"/>
                            <w:szCs w:val="16"/>
                            <w:lang w:val="id-ID"/>
                          </w:rPr>
                          <w:t>Figure 4</w:t>
                        </w:r>
                      </w:p>
                      <w:p w:rsidR="00DB7FA3" w:rsidRPr="00B23F72" w:rsidRDefault="00DB7FA3" w:rsidP="00E9639F">
                        <w:pPr>
                          <w:jc w:val="center"/>
                          <w:rPr>
                            <w:sz w:val="16"/>
                            <w:szCs w:val="16"/>
                            <w:lang w:val="id-ID"/>
                          </w:rPr>
                        </w:pPr>
                        <w:r>
                          <w:rPr>
                            <w:sz w:val="16"/>
                            <w:szCs w:val="16"/>
                            <w:lang w:val="id-ID"/>
                          </w:rPr>
                          <w:t>Topic Explanation Page</w:t>
                        </w:r>
                      </w:p>
                    </w:txbxContent>
                  </v:textbox>
                </v:rect>
                <v:shape id="Picture 10" o:spid="_x0000_s1042" type="#_x0000_t75" style="position:absolute;width:1504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aqrDAAAA2wAAAA8AAABkcnMvZG93bnJldi54bWxEj0FrwzAMhe+D/QejwS5jddpDGVndUgaD&#10;7dDDskGvIlYd01gOsdKm/346DHbTQ+97etrs5tSbC40lZnawXFRgiNvsIwcHP9/vzy9giiB77DOT&#10;gxsV2G3v7zZY+3zlL7o0EoyGcKnRQScy1NaWtqOEZZEHYt2d8phQVI7B+hGvGp56u6qqtU0YWS90&#10;ONBbR+25mZLWmNIU0tNKmtvyGA+f8RDWJ3Hu8WHev4IRmuXf/Ed/eOW0vf6iA9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pqqsMAAADbAAAADwAAAAAAAAAAAAAAAACf&#10;AgAAZHJzL2Rvd25yZXYueG1sUEsFBgAAAAAEAAQA9wAAAI8DAAAAAA==&#10;">
                  <v:imagedata r:id="rId20" o:title="" croptop="3460f" cropbottom="7371f" cropleft="973f" cropright="25665f"/>
                  <v:path arrowok="t"/>
                </v:shape>
                <w10:wrap type="square"/>
              </v:group>
            </w:pict>
          </mc:Fallback>
        </mc:AlternateContent>
      </w:r>
    </w:p>
    <w:p w:rsidR="001B6433" w:rsidRDefault="001B6433"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2A6EFD" w:rsidRDefault="002A6EFD" w:rsidP="001B6433">
      <w:pPr>
        <w:pStyle w:val="BodytextIndented"/>
        <w:ind w:firstLine="0"/>
        <w:rPr>
          <w:lang w:val="id-ID"/>
        </w:rPr>
      </w:pPr>
    </w:p>
    <w:p w:rsidR="003977CF" w:rsidRDefault="00F96929" w:rsidP="003977CF">
      <w:pPr>
        <w:pStyle w:val="BodytextIndented"/>
        <w:ind w:firstLine="426"/>
        <w:rPr>
          <w:lang w:val="id-ID"/>
        </w:rPr>
      </w:pPr>
      <w:r>
        <w:rPr>
          <w:noProof/>
          <w:lang w:val="id-ID" w:eastAsia="id-ID"/>
        </w:rPr>
        <mc:AlternateContent>
          <mc:Choice Requires="wpg">
            <w:drawing>
              <wp:anchor distT="0" distB="0" distL="114300" distR="114300" simplePos="0" relativeHeight="251670528" behindDoc="1" locked="0" layoutInCell="1" allowOverlap="1">
                <wp:simplePos x="0" y="0"/>
                <wp:positionH relativeFrom="column">
                  <wp:posOffset>71120</wp:posOffset>
                </wp:positionH>
                <wp:positionV relativeFrom="paragraph">
                  <wp:posOffset>88265</wp:posOffset>
                </wp:positionV>
                <wp:extent cx="1752600" cy="1597025"/>
                <wp:effectExtent l="0" t="0" r="0" b="3175"/>
                <wp:wrapSquare wrapText="bothSides"/>
                <wp:docPr id="23" name="Group 23"/>
                <wp:cNvGraphicFramePr/>
                <a:graphic xmlns:a="http://schemas.openxmlformats.org/drawingml/2006/main">
                  <a:graphicData uri="http://schemas.microsoft.com/office/word/2010/wordprocessingGroup">
                    <wpg:wgp>
                      <wpg:cNvGrpSpPr/>
                      <wpg:grpSpPr>
                        <a:xfrm>
                          <a:off x="0" y="0"/>
                          <a:ext cx="1752600" cy="1597025"/>
                          <a:chOff x="0" y="0"/>
                          <a:chExt cx="1752600" cy="1597025"/>
                        </a:xfrm>
                      </wpg:grpSpPr>
                      <wps:wsp>
                        <wps:cNvPr id="22" name="Rectangle 22"/>
                        <wps:cNvSpPr/>
                        <wps:spPr>
                          <a:xfrm>
                            <a:off x="19050" y="1209675"/>
                            <a:ext cx="1695450" cy="387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B7FA3" w:rsidRDefault="00DB7FA3" w:rsidP="00173917">
                              <w:pPr>
                                <w:jc w:val="center"/>
                                <w:rPr>
                                  <w:sz w:val="16"/>
                                  <w:szCs w:val="16"/>
                                  <w:lang w:val="id-ID"/>
                                </w:rPr>
                              </w:pPr>
                              <w:r>
                                <w:rPr>
                                  <w:sz w:val="16"/>
                                  <w:szCs w:val="16"/>
                                  <w:lang w:val="id-ID"/>
                                </w:rPr>
                                <w:t>Figure 6</w:t>
                              </w:r>
                            </w:p>
                            <w:p w:rsidR="00DB7FA3" w:rsidRPr="00B23F72" w:rsidRDefault="00DB7FA3" w:rsidP="00173917">
                              <w:pPr>
                                <w:jc w:val="center"/>
                                <w:rPr>
                                  <w:sz w:val="16"/>
                                  <w:szCs w:val="16"/>
                                  <w:lang w:val="id-ID"/>
                                </w:rPr>
                              </w:pPr>
                              <w:r>
                                <w:rPr>
                                  <w:sz w:val="16"/>
                                  <w:szCs w:val="16"/>
                                  <w:lang w:val="id-ID"/>
                                </w:rPr>
                                <w:t>Exercise Page</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21" cstate="print">
                            <a:extLst>
                              <a:ext uri="{28A0092B-C50C-407E-A947-70E740481C1C}">
                                <a14:useLocalDpi xmlns:a14="http://schemas.microsoft.com/office/drawing/2010/main" val="0"/>
                              </a:ext>
                            </a:extLst>
                          </a:blip>
                          <a:srcRect t="5940" r="39524" b="10578"/>
                          <a:stretch>
                            <a:fillRect/>
                          </a:stretch>
                        </pic:blipFill>
                        <pic:spPr bwMode="auto">
                          <a:xfrm>
                            <a:off x="0" y="0"/>
                            <a:ext cx="1752600" cy="1228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23" o:spid="_x0000_s1043" style="position:absolute;left:0;text-align:left;margin-left:5.6pt;margin-top:6.95pt;width:138pt;height:125.75pt;z-index:-251645952" coordsize="17526,1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">
                <v:rect id="Rectangle 22" o:spid="_x0000_s1044" style="position:absolute;left:190;top:12096;width:16955;height: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zfMIA&#10;AADbAAAADwAAAGRycy9kb3ducmV2LnhtbESPUWvCQBCE3wv9D8cWfKsX82BL9BSpCC0IUvUHrLk1&#10;CWb30rszxn/vFQp9HGbmG2a+HLhVPfnQODEwGWegSEpnG6kMHA+b13dQIaJYbJ2QgTsFWC6en+ZY&#10;WHeTb+r3sVIJIqFAA3WMXaF1KGtiDGPXkSTv7DxjTNJX2nq8JTi3Os+yqWZsJC3U2NFHTeVlf2UD&#10;O/szeVt3G9/z6avfbrnceQ7GjF6G1QxUpCH+h//an9ZAnsPvl/QD9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DN8wgAAANsAAAAPAAAAAAAAAAAAAAAAAJgCAABkcnMvZG93&#10;bnJldi54bWxQSwUGAAAAAAQABAD1AAAAhwMAAAAA&#10;" fillcolor="white [3201]" stroked="f" strokeweight="2pt">
                  <v:textbox>
                    <w:txbxContent>
                      <w:p w:rsidR="00DB7FA3" w:rsidRDefault="00DB7FA3" w:rsidP="00173917">
                        <w:pPr>
                          <w:jc w:val="center"/>
                          <w:rPr>
                            <w:sz w:val="16"/>
                            <w:szCs w:val="16"/>
                            <w:lang w:val="id-ID"/>
                          </w:rPr>
                        </w:pPr>
                        <w:r>
                          <w:rPr>
                            <w:sz w:val="16"/>
                            <w:szCs w:val="16"/>
                            <w:lang w:val="id-ID"/>
                          </w:rPr>
                          <w:t>Figure 6</w:t>
                        </w:r>
                      </w:p>
                      <w:p w:rsidR="00DB7FA3" w:rsidRPr="00B23F72" w:rsidRDefault="00DB7FA3" w:rsidP="00173917">
                        <w:pPr>
                          <w:jc w:val="center"/>
                          <w:rPr>
                            <w:sz w:val="16"/>
                            <w:szCs w:val="16"/>
                            <w:lang w:val="id-ID"/>
                          </w:rPr>
                        </w:pPr>
                        <w:r>
                          <w:rPr>
                            <w:sz w:val="16"/>
                            <w:szCs w:val="16"/>
                            <w:lang w:val="id-ID"/>
                          </w:rPr>
                          <w:t>Exercise Page</w:t>
                        </w:r>
                      </w:p>
                    </w:txbxContent>
                  </v:textbox>
                </v:rect>
                <v:shape id="Picture 21" o:spid="_x0000_s1045" type="#_x0000_t75" style="position:absolute;width:17526;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7rC9AAAA2wAAAA8AAABkcnMvZG93bnJldi54bWxEj80KwjAQhO+C7xBW8KapiiLVKCIIehJ/&#10;HmBp1qbYbEqT2vr2RhA8DjPzDbPedrYUL6p94VjBZJyAIM6cLjhXcL8dRksQPiBrLB2Tgjd52G76&#10;vTWm2rV8odc15CJC2KeowIRQpVL6zJBFP3YVcfQerrYYoqxzqWtsI9yWcpokC2mx4LhgsKK9oex5&#10;bayCk27zc0eL9mTmXjqtm1mzI6WGg263AhGoC//wr33UCqYT+H6JP0BuP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tHusL0AAADbAAAADwAAAAAAAAAAAAAAAACfAgAAZHJz&#10;L2Rvd25yZXYueG1sUEsFBgAAAAAEAAQA9wAAAIkDAAAAAA==&#10;">
                  <v:imagedata r:id="rId22" o:title="" croptop="3893f" cropbottom="6932f" cropright="25902f"/>
                  <v:path arrowok="t"/>
                </v:shape>
                <w10:wrap type="square"/>
              </v:group>
            </w:pict>
          </mc:Fallback>
        </mc:AlternateContent>
      </w:r>
      <w:r w:rsidR="001B4D16" w:rsidRPr="001B4D16">
        <w:rPr>
          <w:lang w:val="id-ID"/>
        </w:rPr>
        <w:t>In the last part of the video, the teacher gave several exercises for the students to practice at home. These exercises intended to enhance students understanding of the topic which has been learned. Figure 6 shows the appearance of the list of questions in the video.</w:t>
      </w:r>
    </w:p>
    <w:p w:rsidR="003977CF" w:rsidRDefault="00F96929" w:rsidP="003977CF">
      <w:pPr>
        <w:pStyle w:val="BodytextIndented"/>
        <w:ind w:firstLine="426"/>
        <w:rPr>
          <w:color w:val="0E101A"/>
          <w:lang w:val="id-ID"/>
        </w:rPr>
      </w:pPr>
      <w:r>
        <w:rPr>
          <w:color w:val="0E101A"/>
        </w:rPr>
        <w:t>The Mathemat</w:t>
      </w:r>
      <w:r w:rsidR="007643F1">
        <w:rPr>
          <w:color w:val="0E101A"/>
        </w:rPr>
        <w:t xml:space="preserve">ics teacher in SMK </w:t>
      </w:r>
      <w:proofErr w:type="spellStart"/>
      <w:r w:rsidR="007643F1">
        <w:rPr>
          <w:color w:val="0E101A"/>
        </w:rPr>
        <w:t>Negeri</w:t>
      </w:r>
      <w:proofErr w:type="spellEnd"/>
      <w:r w:rsidR="007643F1">
        <w:rPr>
          <w:color w:val="0E101A"/>
        </w:rPr>
        <w:t xml:space="preserve"> 1 </w:t>
      </w:r>
      <w:proofErr w:type="spellStart"/>
      <w:r w:rsidR="007643F1">
        <w:rPr>
          <w:color w:val="0E101A"/>
        </w:rPr>
        <w:t>Bula</w:t>
      </w:r>
      <w:r>
        <w:rPr>
          <w:color w:val="0E101A"/>
        </w:rPr>
        <w:t>kamba</w:t>
      </w:r>
      <w:proofErr w:type="spellEnd"/>
      <w:r>
        <w:rPr>
          <w:color w:val="0E101A"/>
        </w:rPr>
        <w:t xml:space="preserve"> </w:t>
      </w:r>
      <w:proofErr w:type="spellStart"/>
      <w:r>
        <w:rPr>
          <w:color w:val="0E101A"/>
        </w:rPr>
        <w:t>Brebes</w:t>
      </w:r>
      <w:proofErr w:type="spellEnd"/>
      <w:r>
        <w:rPr>
          <w:color w:val="0E101A"/>
        </w:rPr>
        <w:t xml:space="preserve"> created and managed all the video in the </w:t>
      </w:r>
      <w:r>
        <w:rPr>
          <w:rStyle w:val="Emphasis"/>
          <w:color w:val="0E101A"/>
        </w:rPr>
        <w:t>YouTube</w:t>
      </w:r>
      <w:r>
        <w:rPr>
          <w:color w:val="0E101A"/>
        </w:rPr>
        <w:t xml:space="preserve"> account </w:t>
      </w:r>
      <w:r>
        <w:rPr>
          <w:color w:val="0E101A"/>
          <w:lang w:val="id-ID"/>
        </w:rPr>
        <w:t xml:space="preserve">to </w:t>
      </w:r>
      <w:r>
        <w:rPr>
          <w:color w:val="0E101A"/>
        </w:rPr>
        <w:t xml:space="preserve">facilitate the students in </w:t>
      </w:r>
      <w:r>
        <w:rPr>
          <w:color w:val="0E101A"/>
          <w:lang w:val="id-ID"/>
        </w:rPr>
        <w:t xml:space="preserve">online </w:t>
      </w:r>
      <w:r>
        <w:rPr>
          <w:color w:val="0E101A"/>
        </w:rPr>
        <w:t>learning mathematics</w:t>
      </w:r>
      <w:r>
        <w:rPr>
          <w:color w:val="0E101A"/>
          <w:lang w:val="id-ID"/>
        </w:rPr>
        <w:t xml:space="preserve"> </w:t>
      </w:r>
      <w:r>
        <w:rPr>
          <w:color w:val="0E101A"/>
        </w:rPr>
        <w:t xml:space="preserve">during the Covid-19 Pandemic. </w:t>
      </w:r>
    </w:p>
    <w:p w:rsidR="007A1FA4" w:rsidRDefault="007A1FA4" w:rsidP="003977CF">
      <w:pPr>
        <w:pStyle w:val="BodytextIndented"/>
        <w:ind w:firstLine="426"/>
        <w:rPr>
          <w:color w:val="0E101A"/>
          <w:lang w:val="id-ID"/>
        </w:rPr>
      </w:pPr>
    </w:p>
    <w:p w:rsidR="00A76DBE" w:rsidRDefault="00F96929" w:rsidP="00A76DBE">
      <w:pPr>
        <w:pStyle w:val="Subsubsection"/>
        <w:rPr>
          <w:lang w:val="id-ID"/>
        </w:rPr>
      </w:pPr>
      <w:r>
        <w:rPr>
          <w:lang w:val="id-ID"/>
        </w:rPr>
        <w:lastRenderedPageBreak/>
        <w:t>Evaluation</w:t>
      </w:r>
    </w:p>
    <w:p w:rsidR="007A1FA4" w:rsidRDefault="00F96929" w:rsidP="00A76DBE">
      <w:pPr>
        <w:pStyle w:val="Bodytext"/>
        <w:rPr>
          <w:lang w:val="id-ID"/>
        </w:rPr>
      </w:pPr>
      <w:r>
        <w:rPr>
          <w:lang w:val="id-ID"/>
        </w:rPr>
        <w:t>The Mathemat</w:t>
      </w:r>
      <w:r w:rsidR="007643F1">
        <w:rPr>
          <w:lang w:val="id-ID"/>
        </w:rPr>
        <w:t>ics teacher in SMK Negeri 1 Bula</w:t>
      </w:r>
      <w:r>
        <w:rPr>
          <w:lang w:val="id-ID"/>
        </w:rPr>
        <w:t xml:space="preserve">kamba Brebes used </w:t>
      </w:r>
      <w:r w:rsidRPr="007A1FA4">
        <w:rPr>
          <w:i/>
          <w:lang w:val="id-ID"/>
        </w:rPr>
        <w:t>Google Form</w:t>
      </w:r>
      <w:r>
        <w:rPr>
          <w:lang w:val="id-ID"/>
        </w:rPr>
        <w:t xml:space="preserve"> to evaluated online learning activities and student's performances. The teacher created a survey form for the students so that he got feedback from the students about several things that should be fixed in the next meeting.  </w:t>
      </w:r>
    </w:p>
    <w:p w:rsidR="00A76DBE" w:rsidRPr="00AF2C9C" w:rsidRDefault="00F96929" w:rsidP="001F4B22">
      <w:pPr>
        <w:pStyle w:val="Bodytext"/>
        <w:ind w:firstLine="426"/>
        <w:rPr>
          <w:lang w:val="id-ID"/>
        </w:rPr>
      </w:pPr>
      <w:r>
        <w:rPr>
          <w:lang w:val="id-ID"/>
        </w:rPr>
        <w:t xml:space="preserve">The teacher also </w:t>
      </w:r>
      <w:r>
        <w:t xml:space="preserve">stated that </w:t>
      </w:r>
      <w:r w:rsidR="001F4B22">
        <w:rPr>
          <w:lang w:val="id-ID"/>
        </w:rPr>
        <w:t xml:space="preserve">he evaluated the student’s performance in </w:t>
      </w:r>
      <w:r>
        <w:t>the mid-term examination and the final</w:t>
      </w:r>
      <w:r w:rsidR="001F4B22">
        <w:t xml:space="preserve"> examination</w:t>
      </w:r>
      <w:r w:rsidR="001F4B22">
        <w:rPr>
          <w:lang w:val="id-ID"/>
        </w:rPr>
        <w:t xml:space="preserve"> </w:t>
      </w:r>
      <w:r>
        <w:t>using </w:t>
      </w:r>
      <w:r>
        <w:rPr>
          <w:rStyle w:val="Emphasis"/>
          <w:color w:val="0E101A"/>
        </w:rPr>
        <w:t>Google Form</w:t>
      </w:r>
      <w:r w:rsidR="00AF2C9C">
        <w:t>.</w:t>
      </w:r>
      <w:r w:rsidR="00AF2C9C">
        <w:rPr>
          <w:lang w:val="id-ID"/>
        </w:rPr>
        <w:t xml:space="preserve"> </w:t>
      </w:r>
      <w:r>
        <w:rPr>
          <w:rStyle w:val="Emphasis"/>
          <w:color w:val="0E101A"/>
        </w:rPr>
        <w:t>Google Form</w:t>
      </w:r>
      <w:r>
        <w:t xml:space="preserve"> is useful for the teacher to do an evaluation. The study showed that 33% of teachers stated the convenience of using Google Form, 44% considered its pace, 66% of </w:t>
      </w:r>
      <w:r>
        <w:rPr>
          <w:lang w:val="id-ID"/>
        </w:rPr>
        <w:t xml:space="preserve">teachers </w:t>
      </w:r>
      <w:r>
        <w:t>considered the practicality of Google Form, and 66% considered its efficiency.</w:t>
      </w:r>
      <w:r w:rsidR="00AF2C9C">
        <w:rPr>
          <w:lang w:val="id-ID"/>
        </w:rPr>
        <w:t xml:space="preserve"> [12]</w:t>
      </w:r>
    </w:p>
    <w:p w:rsidR="00AF2C9C" w:rsidRPr="00AF2C9C" w:rsidRDefault="00AF2C9C" w:rsidP="00AF2C9C">
      <w:pPr>
        <w:pStyle w:val="BodytextIndented"/>
        <w:rPr>
          <w:lang w:val="id-ID"/>
        </w:rPr>
      </w:pPr>
    </w:p>
    <w:p w:rsidR="005953D5" w:rsidRDefault="00F96929" w:rsidP="000A4C8D">
      <w:pPr>
        <w:pStyle w:val="BodytextIndented"/>
        <w:ind w:firstLine="0"/>
        <w:rPr>
          <w:i/>
          <w:lang w:val="id-ID"/>
        </w:rPr>
      </w:pPr>
      <w:r w:rsidRPr="005953D5">
        <w:rPr>
          <w:i/>
          <w:lang w:val="id-ID"/>
        </w:rPr>
        <w:t xml:space="preserve">3.2 </w:t>
      </w:r>
      <w:r w:rsidR="00E0727A">
        <w:rPr>
          <w:i/>
          <w:lang w:val="id-ID"/>
        </w:rPr>
        <w:t xml:space="preserve">The </w:t>
      </w:r>
      <w:r w:rsidR="00112AC9">
        <w:rPr>
          <w:i/>
          <w:lang w:val="id-ID"/>
        </w:rPr>
        <w:t xml:space="preserve">Obstacles </w:t>
      </w:r>
      <w:r>
        <w:rPr>
          <w:i/>
          <w:lang w:val="id-ID"/>
        </w:rPr>
        <w:t>in Online Learning Activities</w:t>
      </w:r>
    </w:p>
    <w:p w:rsidR="00D47E38" w:rsidRDefault="00F96929" w:rsidP="00D47E38">
      <w:pPr>
        <w:pStyle w:val="BodytextIndented"/>
        <w:ind w:firstLine="0"/>
        <w:rPr>
          <w:lang w:val="id-ID"/>
        </w:rPr>
      </w:pPr>
      <w:r w:rsidRPr="00D47E38">
        <w:rPr>
          <w:lang w:val="id-ID"/>
        </w:rPr>
        <w:t xml:space="preserve">Several obstacles occurred during online learning activities, both from the teacher and the students. The teacher found that the process of making videos takes longer and requires creativity from the teacher. Meanwhile, there are still many teachers who have not mastered the technology for learning activities. Furthermore, the students could not ask questions to the teacher directly during learning activities so that the teacher allowed the students to contacted the teacher through social media. The school </w:t>
      </w:r>
      <w:r>
        <w:rPr>
          <w:lang w:val="id-ID"/>
        </w:rPr>
        <w:t xml:space="preserve">also </w:t>
      </w:r>
      <w:r w:rsidRPr="00D47E38">
        <w:rPr>
          <w:lang w:val="id-ID"/>
        </w:rPr>
        <w:t>facilitated internet quota for the teacher du</w:t>
      </w:r>
      <w:r>
        <w:rPr>
          <w:lang w:val="id-ID"/>
        </w:rPr>
        <w:t>ring online learning activities.</w:t>
      </w:r>
    </w:p>
    <w:p w:rsidR="0079440C" w:rsidRDefault="00F96929" w:rsidP="00D47E38">
      <w:pPr>
        <w:pStyle w:val="BodytextIndented"/>
        <w:ind w:firstLine="426"/>
        <w:rPr>
          <w:lang w:val="id-ID"/>
        </w:rPr>
      </w:pPr>
      <w:r w:rsidRPr="0095124D">
        <w:rPr>
          <w:lang w:val="id-ID"/>
        </w:rPr>
        <w:t>The online learning activities also require a lot of internet quota and a lot of file storage gadget (computer or mobile phone), while many students could not accommodate this need. Most students had spent file storage for another application, for example, online games, so that they can no longer save the task files from the teacher.</w:t>
      </w:r>
    </w:p>
    <w:p w:rsidR="007C6864" w:rsidRPr="00D47E38" w:rsidRDefault="007C6864" w:rsidP="000A4C8D">
      <w:pPr>
        <w:pStyle w:val="BodytextIndented"/>
        <w:ind w:firstLine="0"/>
        <w:rPr>
          <w:lang w:val="id-ID"/>
        </w:rPr>
      </w:pPr>
    </w:p>
    <w:p w:rsidR="005953D5" w:rsidRPr="005953D5" w:rsidRDefault="00F96929" w:rsidP="000A4C8D">
      <w:pPr>
        <w:pStyle w:val="BodytextIndented"/>
        <w:ind w:firstLine="0"/>
        <w:rPr>
          <w:i/>
          <w:lang w:val="id-ID"/>
        </w:rPr>
      </w:pPr>
      <w:r>
        <w:rPr>
          <w:i/>
          <w:lang w:val="id-ID"/>
        </w:rPr>
        <w:t xml:space="preserve">3.3 </w:t>
      </w:r>
      <w:r w:rsidR="00E0727A">
        <w:rPr>
          <w:i/>
          <w:lang w:val="id-ID"/>
        </w:rPr>
        <w:t>The E</w:t>
      </w:r>
      <w:r w:rsidR="00E0727A" w:rsidRPr="00E0727A">
        <w:rPr>
          <w:i/>
          <w:lang w:val="id-ID"/>
        </w:rPr>
        <w:t xml:space="preserve">ffectiveness of </w:t>
      </w:r>
      <w:r w:rsidR="00E0727A">
        <w:rPr>
          <w:i/>
          <w:lang w:val="id-ID"/>
        </w:rPr>
        <w:t>YouT</w:t>
      </w:r>
      <w:r w:rsidR="00E0727A" w:rsidRPr="00E0727A">
        <w:rPr>
          <w:i/>
          <w:lang w:val="id-ID"/>
        </w:rPr>
        <w:t>ube</w:t>
      </w:r>
      <w:r w:rsidR="00E0727A">
        <w:rPr>
          <w:i/>
          <w:lang w:val="id-ID"/>
        </w:rPr>
        <w:t xml:space="preserve"> in Online Learning Activities</w:t>
      </w:r>
    </w:p>
    <w:p w:rsidR="00635417" w:rsidRDefault="00F96929" w:rsidP="00635417">
      <w:pPr>
        <w:pStyle w:val="BodytextIndented"/>
        <w:ind w:firstLine="0"/>
        <w:rPr>
          <w:lang w:val="id-ID"/>
        </w:rPr>
      </w:pPr>
      <w:r>
        <w:rPr>
          <w:rStyle w:val="Emphasis"/>
          <w:color w:val="0E101A"/>
        </w:rPr>
        <w:t>YouTube </w:t>
      </w:r>
      <w:r>
        <w:t>could</w:t>
      </w:r>
      <w:r>
        <w:rPr>
          <w:rStyle w:val="Emphasis"/>
          <w:color w:val="0E101A"/>
        </w:rPr>
        <w:t> </w:t>
      </w:r>
      <w:r>
        <w:t>be utilized as learning resources of new knowledge and information so that it can help the students to do schoolwork. Many videos on </w:t>
      </w:r>
      <w:r>
        <w:rPr>
          <w:rStyle w:val="Emphasis"/>
          <w:color w:val="0E101A"/>
        </w:rPr>
        <w:t>YouTube</w:t>
      </w:r>
      <w:r>
        <w:t> illustrate the real example of learning materials that can be accesse</w:t>
      </w:r>
      <w:r w:rsidR="00AF2C9C">
        <w:t>d anywhere and anytime by users</w:t>
      </w:r>
      <w:r w:rsidR="00AF2C9C">
        <w:rPr>
          <w:lang w:val="id-ID"/>
        </w:rPr>
        <w:t xml:space="preserve">. [13] </w:t>
      </w:r>
      <w:r>
        <w:t>Based on the interview, the mathemat</w:t>
      </w:r>
      <w:r w:rsidR="007643F1">
        <w:t xml:space="preserve">ics teacher in SMK </w:t>
      </w:r>
      <w:proofErr w:type="spellStart"/>
      <w:r w:rsidR="007643F1">
        <w:t>Negeri</w:t>
      </w:r>
      <w:proofErr w:type="spellEnd"/>
      <w:r w:rsidR="007643F1">
        <w:t xml:space="preserve"> 1 </w:t>
      </w:r>
      <w:proofErr w:type="spellStart"/>
      <w:r w:rsidR="007643F1">
        <w:t>Bula</w:t>
      </w:r>
      <w:r>
        <w:t>kamba</w:t>
      </w:r>
      <w:proofErr w:type="spellEnd"/>
      <w:r>
        <w:t xml:space="preserve"> </w:t>
      </w:r>
      <w:proofErr w:type="spellStart"/>
      <w:r>
        <w:t>Brebes</w:t>
      </w:r>
      <w:proofErr w:type="spellEnd"/>
      <w:r>
        <w:t xml:space="preserve"> revealed that student’s performance during online learning activities was satisfactory. The teacher also admitted that their final examination results showed that most students understand the basics of all of the learning materials. The difficulty level of the exercises and examination was lower than usual. The main priority is the students can continue the learning activities although they cannot attend the school.</w:t>
      </w:r>
    </w:p>
    <w:p w:rsidR="0040253E" w:rsidRPr="006D2B30" w:rsidRDefault="00F96929" w:rsidP="0040253E">
      <w:pPr>
        <w:pStyle w:val="Section"/>
      </w:pPr>
      <w:r w:rsidRPr="006D2B30">
        <w:rPr>
          <w:lang w:val="id-ID"/>
        </w:rPr>
        <w:t>Conclusion</w:t>
      </w:r>
    </w:p>
    <w:p w:rsidR="00B1106F" w:rsidRDefault="00F96929" w:rsidP="00B1106F">
      <w:pPr>
        <w:pStyle w:val="Bodytext"/>
        <w:rPr>
          <w:lang w:val="id-ID"/>
        </w:rPr>
      </w:pPr>
      <w:r w:rsidRPr="00B1106F">
        <w:rPr>
          <w:lang w:val="id-ID"/>
        </w:rPr>
        <w:t xml:space="preserve">The learning activities during the Covid-19 pandemic require extra effort from teachers to conducted online learning for the students as they cannot attend the school as usual. The mathematics teacher in SMK Negeri 1 Bulukamba Brebes utilized </w:t>
      </w:r>
      <w:r w:rsidRPr="00B1106F">
        <w:rPr>
          <w:i/>
          <w:lang w:val="id-ID"/>
        </w:rPr>
        <w:t>YouTube</w:t>
      </w:r>
      <w:r w:rsidRPr="00B1106F">
        <w:rPr>
          <w:lang w:val="id-ID"/>
        </w:rPr>
        <w:t xml:space="preserve"> and </w:t>
      </w:r>
      <w:r w:rsidRPr="00B1106F">
        <w:rPr>
          <w:i/>
          <w:lang w:val="id-ID"/>
        </w:rPr>
        <w:t>Google Form</w:t>
      </w:r>
      <w:r w:rsidRPr="00B1106F">
        <w:rPr>
          <w:lang w:val="id-ID"/>
        </w:rPr>
        <w:t xml:space="preserve"> as online tools. The teacher created a </w:t>
      </w:r>
      <w:r w:rsidRPr="00B1106F">
        <w:rPr>
          <w:i/>
          <w:lang w:val="id-ID"/>
        </w:rPr>
        <w:t>YouTube</w:t>
      </w:r>
      <w:r w:rsidRPr="00B1106F">
        <w:rPr>
          <w:lang w:val="id-ID"/>
        </w:rPr>
        <w:t xml:space="preserve"> account and uploaded and shared the learning materials on </w:t>
      </w:r>
      <w:r w:rsidRPr="00B1106F">
        <w:rPr>
          <w:i/>
          <w:lang w:val="id-ID"/>
        </w:rPr>
        <w:t>YouTube</w:t>
      </w:r>
      <w:r w:rsidRPr="00B1106F">
        <w:rPr>
          <w:lang w:val="id-ID"/>
        </w:rPr>
        <w:t xml:space="preserve"> to the students. The teacher also utilized social media as a platform for students to ask more explanations of the materials. Meanwhile, </w:t>
      </w:r>
      <w:r w:rsidRPr="00B1106F">
        <w:rPr>
          <w:i/>
          <w:lang w:val="id-ID"/>
        </w:rPr>
        <w:t>Google Form</w:t>
      </w:r>
      <w:r w:rsidRPr="00B1106F">
        <w:rPr>
          <w:lang w:val="id-ID"/>
        </w:rPr>
        <w:t xml:space="preserve"> was utilized to list student attendance and evalu</w:t>
      </w:r>
      <w:r>
        <w:rPr>
          <w:lang w:val="id-ID"/>
        </w:rPr>
        <w:t>ated the student’s performance.</w:t>
      </w:r>
    </w:p>
    <w:p w:rsidR="006D2B30" w:rsidRDefault="00F96929" w:rsidP="00B1106F">
      <w:pPr>
        <w:pStyle w:val="Bodytext"/>
        <w:ind w:firstLine="426"/>
        <w:rPr>
          <w:lang w:val="id-ID"/>
        </w:rPr>
      </w:pPr>
      <w:r w:rsidRPr="00B1106F">
        <w:rPr>
          <w:lang w:val="id-ID"/>
        </w:rPr>
        <w:t xml:space="preserve">Based on the interview, the teacher admitted that the online learning activities during the Covid-19 pandemic using </w:t>
      </w:r>
      <w:r w:rsidRPr="00B1106F">
        <w:rPr>
          <w:i/>
          <w:lang w:val="id-ID"/>
        </w:rPr>
        <w:t>YouTube</w:t>
      </w:r>
      <w:r w:rsidRPr="00B1106F">
        <w:rPr>
          <w:lang w:val="id-ID"/>
        </w:rPr>
        <w:t xml:space="preserve"> and </w:t>
      </w:r>
      <w:r w:rsidRPr="00B1106F">
        <w:rPr>
          <w:i/>
          <w:lang w:val="id-ID"/>
        </w:rPr>
        <w:t>Google Form</w:t>
      </w:r>
      <w:r w:rsidRPr="00B1106F">
        <w:rPr>
          <w:lang w:val="id-ID"/>
        </w:rPr>
        <w:t xml:space="preserve"> were satisfactory. The student’s performance from the exercise and examination result showed that most of the students were able to understand learning materials. Nevertheless, there were several difficulties during online learning activities, for example, the limitations from the teacher to created online materials and the limitations from the device of the students to access the materials.</w:t>
      </w:r>
    </w:p>
    <w:p w:rsidR="006D2B30" w:rsidRDefault="006D2B30" w:rsidP="0040253E">
      <w:pPr>
        <w:pStyle w:val="Bodytext"/>
        <w:rPr>
          <w:lang w:val="id-ID"/>
        </w:rPr>
      </w:pPr>
    </w:p>
    <w:p w:rsidR="000101E0" w:rsidRDefault="000101E0" w:rsidP="000101E0">
      <w:pPr>
        <w:pStyle w:val="BodytextIndented"/>
        <w:rPr>
          <w:lang w:val="id-ID"/>
        </w:rPr>
      </w:pPr>
    </w:p>
    <w:p w:rsidR="000101E0" w:rsidRDefault="000101E0" w:rsidP="000101E0">
      <w:pPr>
        <w:pStyle w:val="BodytextIndented"/>
        <w:rPr>
          <w:lang w:val="id-ID"/>
        </w:rPr>
      </w:pPr>
    </w:p>
    <w:p w:rsidR="003F4CD9" w:rsidRPr="000101E0" w:rsidRDefault="003F4CD9" w:rsidP="000101E0">
      <w:pPr>
        <w:pStyle w:val="BodytextIndented"/>
        <w:rPr>
          <w:lang w:val="id-ID"/>
        </w:rPr>
      </w:pPr>
    </w:p>
    <w:p w:rsidR="009A0487" w:rsidRDefault="00F96929">
      <w:pPr>
        <w:pStyle w:val="Sectionnonumber"/>
        <w:rPr>
          <w:lang w:val="id-ID"/>
        </w:rPr>
      </w:pPr>
      <w:r w:rsidRPr="00A63233">
        <w:lastRenderedPageBreak/>
        <w:t>References</w:t>
      </w:r>
    </w:p>
    <w:p w:rsidR="000101E0" w:rsidRPr="000101E0" w:rsidRDefault="000101E0" w:rsidP="000101E0">
      <w:pPr>
        <w:pStyle w:val="Bodytext"/>
        <w:rPr>
          <w:lang w:val="id-ID"/>
        </w:rPr>
      </w:pPr>
    </w:p>
    <w:p w:rsidR="009A0487" w:rsidRDefault="008E4543" w:rsidP="000B43A8">
      <w:pPr>
        <w:pStyle w:val="Reference"/>
        <w:rPr>
          <w:lang w:val="id-ID"/>
        </w:rPr>
      </w:pPr>
      <w:r w:rsidRPr="008E4543">
        <w:t>Mulenga</w:t>
      </w:r>
      <w:r>
        <w:rPr>
          <w:lang w:val="id-ID"/>
        </w:rPr>
        <w:t xml:space="preserve">, E. M. &amp; </w:t>
      </w:r>
      <w:r>
        <w:t>Marbán</w:t>
      </w:r>
      <w:r w:rsidR="00FF1D33">
        <w:rPr>
          <w:lang w:val="id-ID"/>
        </w:rPr>
        <w:t xml:space="preserve">, J. M 2020 </w:t>
      </w:r>
      <w:r w:rsidRPr="008E4543">
        <w:rPr>
          <w:lang w:val="id-ID"/>
        </w:rPr>
        <w:t>Prospective Teachers’ Online Learning Mathematics Activities in The Age of COVID-19: A Cluster Analysis Approach</w:t>
      </w:r>
      <w:r>
        <w:rPr>
          <w:lang w:val="id-ID"/>
        </w:rPr>
        <w:t xml:space="preserve">. </w:t>
      </w:r>
      <w:r w:rsidRPr="000B43A8">
        <w:rPr>
          <w:i/>
          <w:lang w:val="id-ID"/>
        </w:rPr>
        <w:t>EURASIA Journal of Mathematics, Science and Technology Education</w:t>
      </w:r>
      <w:r w:rsidRPr="008E4543">
        <w:rPr>
          <w:lang w:val="id-ID"/>
        </w:rPr>
        <w:t>, 2020, 16(9), em1872</w:t>
      </w:r>
      <w:r w:rsidR="000B43A8">
        <w:rPr>
          <w:lang w:val="id-ID"/>
        </w:rPr>
        <w:t xml:space="preserve">. </w:t>
      </w:r>
      <w:r w:rsidRPr="000B43A8">
        <w:rPr>
          <w:lang w:val="id-ID"/>
        </w:rPr>
        <w:t xml:space="preserve">ISSN:1305-8223 (online). </w:t>
      </w:r>
      <w:hyperlink r:id="rId23" w:history="1">
        <w:r w:rsidR="000B43A8" w:rsidRPr="00447B9E">
          <w:rPr>
            <w:rStyle w:val="Hyperlink"/>
            <w:lang w:val="id-ID"/>
          </w:rPr>
          <w:t>https://doi.org/10.29333/ejmste/8345</w:t>
        </w:r>
      </w:hyperlink>
    </w:p>
    <w:p w:rsidR="000B43A8" w:rsidRDefault="000B43A8" w:rsidP="000B43A8">
      <w:pPr>
        <w:pStyle w:val="Reference"/>
        <w:numPr>
          <w:ilvl w:val="0"/>
          <w:numId w:val="0"/>
        </w:numPr>
        <w:ind w:left="851"/>
        <w:rPr>
          <w:lang w:val="id-ID"/>
        </w:rPr>
      </w:pPr>
    </w:p>
    <w:p w:rsidR="00E12CB6" w:rsidRDefault="00E12CB6" w:rsidP="00E12CB6">
      <w:pPr>
        <w:pStyle w:val="Reference"/>
        <w:rPr>
          <w:lang w:val="id-ID"/>
        </w:rPr>
      </w:pPr>
      <w:r w:rsidRPr="00E12CB6">
        <w:rPr>
          <w:lang w:val="id-ID"/>
        </w:rPr>
        <w:t>Ratcliffe, Rebecca (2 March 2020). "</w:t>
      </w:r>
      <w:r w:rsidRPr="00E12CB6">
        <w:rPr>
          <w:i/>
          <w:lang w:val="id-ID"/>
        </w:rPr>
        <w:t>First coronavirus cases confirmed in Indonesia amid fears nation is ill-prepared for an outbreak"</w:t>
      </w:r>
      <w:r w:rsidR="00135B34">
        <w:rPr>
          <w:lang w:val="id-ID"/>
        </w:rPr>
        <w:t>. The Guardian. Retrieved 13</w:t>
      </w:r>
      <w:r w:rsidRPr="00E12CB6">
        <w:rPr>
          <w:lang w:val="id-ID"/>
        </w:rPr>
        <w:t xml:space="preserve"> </w:t>
      </w:r>
      <w:r w:rsidR="00135B34">
        <w:rPr>
          <w:lang w:val="id-ID"/>
        </w:rPr>
        <w:t>August</w:t>
      </w:r>
      <w:r w:rsidRPr="00E12CB6">
        <w:rPr>
          <w:lang w:val="id-ID"/>
        </w:rPr>
        <w:t xml:space="preserve"> 2020.</w:t>
      </w:r>
    </w:p>
    <w:p w:rsidR="00E12CB6" w:rsidRDefault="00E12CB6" w:rsidP="00E12CB6">
      <w:pPr>
        <w:pStyle w:val="ListParagraph"/>
        <w:rPr>
          <w:lang w:val="id-ID"/>
        </w:rPr>
      </w:pPr>
    </w:p>
    <w:p w:rsidR="00E12CB6" w:rsidRDefault="00E12CB6" w:rsidP="00E12CB6">
      <w:pPr>
        <w:pStyle w:val="Reference"/>
        <w:rPr>
          <w:lang w:val="id-ID"/>
        </w:rPr>
      </w:pPr>
      <w:r w:rsidRPr="00E12CB6">
        <w:rPr>
          <w:lang w:val="id-ID"/>
        </w:rPr>
        <w:t xml:space="preserve"> </w:t>
      </w:r>
      <w:r w:rsidRPr="00E12CB6">
        <w:rPr>
          <w:i/>
          <w:lang w:val="id-ID"/>
        </w:rPr>
        <w:t>"Indonesia confirms first cases of coronavirus"</w:t>
      </w:r>
      <w:r w:rsidRPr="00E12CB6">
        <w:rPr>
          <w:lang w:val="id-ID"/>
        </w:rPr>
        <w:t xml:space="preserve">. Bangkok Post. Reuters. 2 March 2020. Retrieved </w:t>
      </w:r>
      <w:r w:rsidR="00135B34">
        <w:rPr>
          <w:lang w:val="id-ID"/>
        </w:rPr>
        <w:t xml:space="preserve">13 August </w:t>
      </w:r>
      <w:r w:rsidRPr="00E12CB6">
        <w:rPr>
          <w:lang w:val="id-ID"/>
        </w:rPr>
        <w:t>2020.</w:t>
      </w:r>
    </w:p>
    <w:p w:rsidR="00E12CB6" w:rsidRDefault="00E12CB6" w:rsidP="00E12CB6">
      <w:pPr>
        <w:pStyle w:val="ListParagraph"/>
        <w:rPr>
          <w:lang w:val="id-ID"/>
        </w:rPr>
      </w:pPr>
    </w:p>
    <w:p w:rsidR="000B43A8" w:rsidRDefault="00E12CB6" w:rsidP="00E12CB6">
      <w:pPr>
        <w:pStyle w:val="Reference"/>
        <w:rPr>
          <w:lang w:val="id-ID"/>
        </w:rPr>
      </w:pPr>
      <w:r w:rsidRPr="00E12CB6">
        <w:rPr>
          <w:i/>
          <w:lang w:val="id-ID"/>
        </w:rPr>
        <w:t xml:space="preserve"> "Indonesia's COVID-19 recoveries beat active cases for the first time"</w:t>
      </w:r>
      <w:r w:rsidRPr="00E12CB6">
        <w:rPr>
          <w:lang w:val="id-ID"/>
        </w:rPr>
        <w:t>. Jakarta</w:t>
      </w:r>
      <w:r w:rsidR="00135B34">
        <w:rPr>
          <w:lang w:val="id-ID"/>
        </w:rPr>
        <w:t xml:space="preserve"> Globe. 13 July 2020. Retrieved 13 August </w:t>
      </w:r>
      <w:r w:rsidRPr="00E12CB6">
        <w:rPr>
          <w:lang w:val="id-ID"/>
        </w:rPr>
        <w:t>2020.</w:t>
      </w:r>
    </w:p>
    <w:p w:rsidR="00E12CB6" w:rsidRDefault="00E12CB6" w:rsidP="00E12CB6">
      <w:pPr>
        <w:pStyle w:val="ListParagraph"/>
        <w:rPr>
          <w:lang w:val="id-ID"/>
        </w:rPr>
      </w:pPr>
    </w:p>
    <w:p w:rsidR="00E12CB6" w:rsidRDefault="00135B34" w:rsidP="00135B34">
      <w:pPr>
        <w:pStyle w:val="Reference"/>
        <w:rPr>
          <w:lang w:val="id-ID"/>
        </w:rPr>
      </w:pPr>
      <w:r w:rsidRPr="00135B34">
        <w:rPr>
          <w:i/>
          <w:lang w:val="id-ID"/>
        </w:rPr>
        <w:t>Virus corona: Sekolah, universitas meniadakan kelas, pemerintah Indonesia belum resmi liburkan sekolah</w:t>
      </w:r>
      <w:r>
        <w:rPr>
          <w:lang w:val="id-ID"/>
        </w:rPr>
        <w:t xml:space="preserve">. BBC News Indonesia. 17 March 2020. Retrieved 13 August </w:t>
      </w:r>
      <w:r w:rsidRPr="00E12CB6">
        <w:rPr>
          <w:lang w:val="id-ID"/>
        </w:rPr>
        <w:t>2020.</w:t>
      </w:r>
    </w:p>
    <w:p w:rsidR="00135B34" w:rsidRDefault="00135B34" w:rsidP="00135B34">
      <w:pPr>
        <w:pStyle w:val="ListParagraph"/>
        <w:rPr>
          <w:lang w:val="id-ID"/>
        </w:rPr>
      </w:pPr>
    </w:p>
    <w:p w:rsidR="006F45A4" w:rsidRPr="00A86985" w:rsidRDefault="00FF16CB" w:rsidP="00A86985">
      <w:pPr>
        <w:pStyle w:val="Reference"/>
      </w:pPr>
      <w:r>
        <w:rPr>
          <w:lang w:val="id-ID"/>
        </w:rPr>
        <w:t>SMK Negeri 1 Bula</w:t>
      </w:r>
      <w:r w:rsidR="00A86985" w:rsidRPr="00A86985">
        <w:rPr>
          <w:lang w:val="id-ID"/>
        </w:rPr>
        <w:t xml:space="preserve">kamba Brebes. </w:t>
      </w:r>
      <w:r w:rsidR="00A86985" w:rsidRPr="00A86985">
        <w:rPr>
          <w:i/>
          <w:lang w:val="id-ID"/>
        </w:rPr>
        <w:t>School Profile</w:t>
      </w:r>
      <w:r w:rsidR="00A86985">
        <w:rPr>
          <w:lang w:val="id-ID"/>
        </w:rPr>
        <w:t xml:space="preserve">. </w:t>
      </w:r>
      <w:r w:rsidR="00A86985" w:rsidRPr="00A86985">
        <w:rPr>
          <w:lang w:val="id-ID"/>
        </w:rPr>
        <w:t>Retrieved from</w:t>
      </w:r>
      <w:r w:rsidR="00A86985">
        <w:rPr>
          <w:lang w:val="id-ID"/>
        </w:rPr>
        <w:t xml:space="preserve"> </w:t>
      </w:r>
      <w:hyperlink r:id="rId24" w:history="1">
        <w:r w:rsidR="00A86985">
          <w:rPr>
            <w:rStyle w:val="Hyperlink"/>
          </w:rPr>
          <w:t>https://smkn1bulakamba.sch.id/identitas-sekolah/</w:t>
        </w:r>
      </w:hyperlink>
    </w:p>
    <w:p w:rsidR="00A86985" w:rsidRDefault="00A86985" w:rsidP="00A86985">
      <w:pPr>
        <w:pStyle w:val="ListParagraph"/>
      </w:pPr>
    </w:p>
    <w:p w:rsidR="00A86985" w:rsidRPr="008927DF" w:rsidRDefault="008927DF" w:rsidP="008927DF">
      <w:pPr>
        <w:pStyle w:val="Reference"/>
      </w:pPr>
      <w:r w:rsidRPr="008927DF">
        <w:t xml:space="preserve">Alexa. (2015). </w:t>
      </w:r>
      <w:r w:rsidRPr="008927DF">
        <w:rPr>
          <w:i/>
        </w:rPr>
        <w:t>Statistic report: Top sites in Spain</w:t>
      </w:r>
      <w:r w:rsidRPr="008927DF">
        <w:t xml:space="preserve">. Retrieved from </w:t>
      </w:r>
      <w:hyperlink r:id="rId25" w:history="1">
        <w:r w:rsidRPr="00E21692">
          <w:rPr>
            <w:rStyle w:val="Hyperlink"/>
          </w:rPr>
          <w:t>http://www.alexa.com/topsites/countries/ES</w:t>
        </w:r>
      </w:hyperlink>
      <w:r w:rsidRPr="008927DF">
        <w:t>.</w:t>
      </w:r>
    </w:p>
    <w:p w:rsidR="008927DF" w:rsidRDefault="008927DF" w:rsidP="008927DF">
      <w:pPr>
        <w:pStyle w:val="ListParagraph"/>
      </w:pPr>
    </w:p>
    <w:p w:rsidR="008927DF" w:rsidRPr="008927DF" w:rsidRDefault="008927DF" w:rsidP="008927DF">
      <w:pPr>
        <w:pStyle w:val="Reference"/>
      </w:pPr>
      <w:r w:rsidRPr="008927DF">
        <w:t xml:space="preserve">Fleck, B. K., Beckman, L. M., Sterns, J. L., &amp; Hussey, H. D. (2014). YouTube in the classroom: Helpful tips and student perceptions. </w:t>
      </w:r>
      <w:r w:rsidRPr="008927DF">
        <w:rPr>
          <w:i/>
        </w:rPr>
        <w:t>Journal of Effective Teaching</w:t>
      </w:r>
      <w:r w:rsidRPr="008927DF">
        <w:t>, 14, 21–37.</w:t>
      </w:r>
    </w:p>
    <w:p w:rsidR="008927DF" w:rsidRDefault="008927DF" w:rsidP="008927DF">
      <w:pPr>
        <w:pStyle w:val="ListParagraph"/>
        <w:rPr>
          <w:highlight w:val="yellow"/>
        </w:rPr>
      </w:pPr>
    </w:p>
    <w:p w:rsidR="008927DF" w:rsidRPr="008927DF" w:rsidRDefault="008927DF" w:rsidP="008927DF">
      <w:pPr>
        <w:pStyle w:val="Reference"/>
      </w:pPr>
      <w:r w:rsidRPr="00103C11">
        <w:t xml:space="preserve">Suwarno, M. (2017). Potensi Youtube Sebagai Sumber Belajar Matematika. </w:t>
      </w:r>
      <w:r w:rsidRPr="008927DF">
        <w:rPr>
          <w:i/>
        </w:rPr>
        <w:t>Pi: Mathematics Education Journal</w:t>
      </w:r>
      <w:r w:rsidRPr="00103C11">
        <w:t>, 1(1), 1-7.</w:t>
      </w:r>
    </w:p>
    <w:p w:rsidR="008927DF" w:rsidRDefault="008927DF" w:rsidP="008927DF">
      <w:pPr>
        <w:pStyle w:val="ListParagraph"/>
      </w:pPr>
    </w:p>
    <w:p w:rsidR="008927DF" w:rsidRPr="00FF16CB" w:rsidRDefault="008927DF" w:rsidP="008927DF">
      <w:pPr>
        <w:pStyle w:val="Reference"/>
      </w:pPr>
      <w:r w:rsidRPr="00FF16CB">
        <w:t xml:space="preserve">Moghavvemi, S., Sulaiman, A., Jaafar, N. I., Kasem, N. (2018). Social media as a complementary learning tool for teaching and learning: The case of youtube. </w:t>
      </w:r>
      <w:r w:rsidRPr="00FF16CB">
        <w:rPr>
          <w:i/>
        </w:rPr>
        <w:t>The International Journal of Management Education</w:t>
      </w:r>
      <w:r w:rsidRPr="00FF16CB">
        <w:t>. 16, 37–42</w:t>
      </w:r>
      <w:r w:rsidRPr="00FF16CB">
        <w:rPr>
          <w:lang w:val="id-ID"/>
        </w:rPr>
        <w:t>.</w:t>
      </w:r>
    </w:p>
    <w:p w:rsidR="008927DF" w:rsidRPr="00FF16CB" w:rsidRDefault="008927DF" w:rsidP="008927DF">
      <w:pPr>
        <w:pStyle w:val="ListParagraph"/>
      </w:pPr>
    </w:p>
    <w:p w:rsidR="008927DF" w:rsidRPr="00FF16CB" w:rsidRDefault="00FF16CB" w:rsidP="00FF16CB">
      <w:pPr>
        <w:pStyle w:val="Reference"/>
      </w:pPr>
      <w:r w:rsidRPr="006208C1">
        <w:t>Saktiono, M. A. (2019). Penerapan Google Form Untuk Evaluasi Kehadiran Perkuliahan Taruna-Taruni Teknika PDP UHT. Jurnal Aplikasi Pelayaran dan Kepelabuhanan, 9(2), 113-119.</w:t>
      </w:r>
    </w:p>
    <w:p w:rsidR="00AF2C9C" w:rsidRPr="00FF16CB" w:rsidRDefault="00AF2C9C" w:rsidP="00AF2C9C">
      <w:pPr>
        <w:pStyle w:val="ListParagraph"/>
      </w:pPr>
    </w:p>
    <w:p w:rsidR="00AF2C9C" w:rsidRPr="00FF16CB" w:rsidRDefault="00FF16CB" w:rsidP="00FF16CB">
      <w:pPr>
        <w:pStyle w:val="Reference"/>
      </w:pPr>
      <w:r w:rsidRPr="006208C1">
        <w:t>Mardiana, T., &amp; Purnanto, A. W. (2017). Google Form Sebagai Alternatif Pembuatan Latihan Soal Evaluasi. URECOL, 183-188</w:t>
      </w:r>
    </w:p>
    <w:p w:rsidR="00AF2C9C" w:rsidRDefault="00AF2C9C" w:rsidP="00AF2C9C">
      <w:pPr>
        <w:pStyle w:val="ListParagraph"/>
        <w:rPr>
          <w:rFonts w:ascii="Times New Roman" w:hAnsi="Times New Roman"/>
          <w:sz w:val="24"/>
          <w:szCs w:val="24"/>
        </w:rPr>
      </w:pPr>
    </w:p>
    <w:p w:rsidR="00AF2C9C" w:rsidRPr="00AF2C9C" w:rsidRDefault="00AF2C9C" w:rsidP="00AF2C9C">
      <w:pPr>
        <w:pStyle w:val="Reference"/>
      </w:pPr>
      <w:r w:rsidRPr="00AF2C9C">
        <w:rPr>
          <w:rFonts w:ascii="Times New Roman" w:hAnsi="Times New Roman"/>
          <w:sz w:val="24"/>
          <w:szCs w:val="24"/>
        </w:rPr>
        <w:t>Samosir, F. T., &amp; S</w:t>
      </w:r>
      <w:r>
        <w:rPr>
          <w:rFonts w:ascii="Times New Roman" w:hAnsi="Times New Roman"/>
          <w:sz w:val="24"/>
          <w:szCs w:val="24"/>
          <w:lang w:val="id-ID"/>
        </w:rPr>
        <w:t>a</w:t>
      </w:r>
      <w:r w:rsidRPr="00AF2C9C">
        <w:rPr>
          <w:rFonts w:ascii="Times New Roman" w:hAnsi="Times New Roman"/>
          <w:sz w:val="24"/>
          <w:szCs w:val="24"/>
        </w:rPr>
        <w:t xml:space="preserve">mosir, F. T. (2018). The Effectiveness of Youtube as a Student Learning Media (Study at the Faculty of Social and Political Sciences, University of Bengkulu). </w:t>
      </w:r>
      <w:r w:rsidRPr="00AF2C9C">
        <w:rPr>
          <w:rFonts w:ascii="Times New Roman" w:hAnsi="Times New Roman"/>
          <w:i/>
          <w:sz w:val="24"/>
          <w:szCs w:val="24"/>
        </w:rPr>
        <w:t>Record and Library Journal</w:t>
      </w:r>
      <w:r w:rsidRPr="00AF2C9C">
        <w:rPr>
          <w:rFonts w:ascii="Times New Roman" w:hAnsi="Times New Roman"/>
          <w:sz w:val="24"/>
          <w:szCs w:val="24"/>
        </w:rPr>
        <w:t>, 4(2), 81-91.</w:t>
      </w:r>
    </w:p>
    <w:p w:rsidR="00AF2C9C" w:rsidRDefault="00AF2C9C" w:rsidP="00AF2C9C">
      <w:pPr>
        <w:pStyle w:val="ListParagraph"/>
      </w:pPr>
    </w:p>
    <w:p w:rsidR="00AF2C9C" w:rsidRPr="008927DF" w:rsidRDefault="00AF2C9C" w:rsidP="00FF16CB">
      <w:pPr>
        <w:pStyle w:val="Reference"/>
        <w:numPr>
          <w:ilvl w:val="0"/>
          <w:numId w:val="0"/>
        </w:numPr>
        <w:ind w:left="851"/>
      </w:pPr>
    </w:p>
    <w:sectPr w:rsidR="00AF2C9C" w:rsidRPr="008927DF" w:rsidSect="00473DBF">
      <w:headerReference w:type="default" r:id="rId26"/>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E3A" w:rsidRDefault="00426E3A">
      <w:r>
        <w:separator/>
      </w:r>
    </w:p>
  </w:endnote>
  <w:endnote w:type="continuationSeparator" w:id="0">
    <w:p w:rsidR="00426E3A" w:rsidRDefault="0042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E3A" w:rsidRDefault="00426E3A">
      <w:r>
        <w:separator/>
      </w:r>
    </w:p>
  </w:footnote>
  <w:footnote w:type="continuationSeparator" w:id="0">
    <w:p w:rsidR="00426E3A" w:rsidRDefault="00426E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FA3" w:rsidRDefault="00DB7FA3"/>
  <w:p w:rsidR="00DB7FA3" w:rsidRDefault="00DB7FA3"/>
  <w:p w:rsidR="00DB7FA3" w:rsidRDefault="00DB7FA3"/>
  <w:p w:rsidR="00DB7FA3" w:rsidRDefault="00DB7FA3"/>
  <w:p w:rsidR="00DB7FA3" w:rsidRDefault="00DB7FA3"/>
  <w:p w:rsidR="00DB7FA3" w:rsidRDefault="00DB7FA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1135"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115A24A8">
      <w:start w:val="1"/>
      <w:numFmt w:val="bullet"/>
      <w:pStyle w:val="Bulleted"/>
      <w:lvlText w:val=""/>
      <w:lvlJc w:val="left"/>
      <w:pPr>
        <w:tabs>
          <w:tab w:val="num" w:pos="720"/>
        </w:tabs>
        <w:ind w:left="720" w:hanging="360"/>
      </w:pPr>
      <w:rPr>
        <w:rFonts w:ascii="Symbol" w:hAnsi="Symbol" w:hint="default"/>
        <w:color w:val="auto"/>
      </w:rPr>
    </w:lvl>
    <w:lvl w:ilvl="1" w:tplc="B83C4390">
      <w:start w:val="1"/>
      <w:numFmt w:val="bullet"/>
      <w:lvlText w:val="o"/>
      <w:lvlJc w:val="left"/>
      <w:pPr>
        <w:tabs>
          <w:tab w:val="num" w:pos="1440"/>
        </w:tabs>
        <w:ind w:left="1440" w:hanging="360"/>
      </w:pPr>
      <w:rPr>
        <w:rFonts w:ascii="Courier New" w:hAnsi="Courier New" w:cs="Courier New" w:hint="default"/>
      </w:rPr>
    </w:lvl>
    <w:lvl w:ilvl="2" w:tplc="5C3A9252" w:tentative="1">
      <w:start w:val="1"/>
      <w:numFmt w:val="bullet"/>
      <w:lvlText w:val=""/>
      <w:lvlJc w:val="left"/>
      <w:pPr>
        <w:tabs>
          <w:tab w:val="num" w:pos="2160"/>
        </w:tabs>
        <w:ind w:left="2160" w:hanging="360"/>
      </w:pPr>
      <w:rPr>
        <w:rFonts w:ascii="Wingdings" w:hAnsi="Wingdings" w:hint="default"/>
      </w:rPr>
    </w:lvl>
    <w:lvl w:ilvl="3" w:tplc="C54EC874" w:tentative="1">
      <w:start w:val="1"/>
      <w:numFmt w:val="bullet"/>
      <w:lvlText w:val=""/>
      <w:lvlJc w:val="left"/>
      <w:pPr>
        <w:tabs>
          <w:tab w:val="num" w:pos="2880"/>
        </w:tabs>
        <w:ind w:left="2880" w:hanging="360"/>
      </w:pPr>
      <w:rPr>
        <w:rFonts w:ascii="Symbol" w:hAnsi="Symbol" w:hint="default"/>
      </w:rPr>
    </w:lvl>
    <w:lvl w:ilvl="4" w:tplc="9DE837E2" w:tentative="1">
      <w:start w:val="1"/>
      <w:numFmt w:val="bullet"/>
      <w:lvlText w:val="o"/>
      <w:lvlJc w:val="left"/>
      <w:pPr>
        <w:tabs>
          <w:tab w:val="num" w:pos="3600"/>
        </w:tabs>
        <w:ind w:left="3600" w:hanging="360"/>
      </w:pPr>
      <w:rPr>
        <w:rFonts w:ascii="Courier New" w:hAnsi="Courier New" w:cs="Courier New" w:hint="default"/>
      </w:rPr>
    </w:lvl>
    <w:lvl w:ilvl="5" w:tplc="50542636" w:tentative="1">
      <w:start w:val="1"/>
      <w:numFmt w:val="bullet"/>
      <w:lvlText w:val=""/>
      <w:lvlJc w:val="left"/>
      <w:pPr>
        <w:tabs>
          <w:tab w:val="num" w:pos="4320"/>
        </w:tabs>
        <w:ind w:left="4320" w:hanging="360"/>
      </w:pPr>
      <w:rPr>
        <w:rFonts w:ascii="Wingdings" w:hAnsi="Wingdings" w:hint="default"/>
      </w:rPr>
    </w:lvl>
    <w:lvl w:ilvl="6" w:tplc="29F04576" w:tentative="1">
      <w:start w:val="1"/>
      <w:numFmt w:val="bullet"/>
      <w:lvlText w:val=""/>
      <w:lvlJc w:val="left"/>
      <w:pPr>
        <w:tabs>
          <w:tab w:val="num" w:pos="5040"/>
        </w:tabs>
        <w:ind w:left="5040" w:hanging="360"/>
      </w:pPr>
      <w:rPr>
        <w:rFonts w:ascii="Symbol" w:hAnsi="Symbol" w:hint="default"/>
      </w:rPr>
    </w:lvl>
    <w:lvl w:ilvl="7" w:tplc="449EC38C" w:tentative="1">
      <w:start w:val="1"/>
      <w:numFmt w:val="bullet"/>
      <w:lvlText w:val="o"/>
      <w:lvlJc w:val="left"/>
      <w:pPr>
        <w:tabs>
          <w:tab w:val="num" w:pos="5760"/>
        </w:tabs>
        <w:ind w:left="5760" w:hanging="360"/>
      </w:pPr>
      <w:rPr>
        <w:rFonts w:ascii="Courier New" w:hAnsi="Courier New" w:cs="Courier New" w:hint="default"/>
      </w:rPr>
    </w:lvl>
    <w:lvl w:ilvl="8" w:tplc="86B2F858"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1F50A33E">
      <w:start w:val="1"/>
      <w:numFmt w:val="decimal"/>
      <w:pStyle w:val="Reference"/>
      <w:lvlText w:val="[%1]"/>
      <w:lvlJc w:val="left"/>
      <w:pPr>
        <w:tabs>
          <w:tab w:val="num" w:pos="0"/>
        </w:tabs>
        <w:ind w:left="0" w:firstLine="0"/>
      </w:pPr>
      <w:rPr>
        <w:rFonts w:hint="default"/>
      </w:rPr>
    </w:lvl>
    <w:lvl w:ilvl="1" w:tplc="0A1E9B34" w:tentative="1">
      <w:start w:val="1"/>
      <w:numFmt w:val="lowerLetter"/>
      <w:lvlText w:val="%2."/>
      <w:lvlJc w:val="left"/>
      <w:pPr>
        <w:tabs>
          <w:tab w:val="num" w:pos="1440"/>
        </w:tabs>
        <w:ind w:left="1440" w:hanging="360"/>
      </w:pPr>
    </w:lvl>
    <w:lvl w:ilvl="2" w:tplc="C67030A0" w:tentative="1">
      <w:start w:val="1"/>
      <w:numFmt w:val="lowerRoman"/>
      <w:lvlText w:val="%3."/>
      <w:lvlJc w:val="right"/>
      <w:pPr>
        <w:tabs>
          <w:tab w:val="num" w:pos="2160"/>
        </w:tabs>
        <w:ind w:left="2160" w:hanging="180"/>
      </w:pPr>
    </w:lvl>
    <w:lvl w:ilvl="3" w:tplc="B5143F5A" w:tentative="1">
      <w:start w:val="1"/>
      <w:numFmt w:val="decimal"/>
      <w:lvlText w:val="%4."/>
      <w:lvlJc w:val="left"/>
      <w:pPr>
        <w:tabs>
          <w:tab w:val="num" w:pos="2880"/>
        </w:tabs>
        <w:ind w:left="2880" w:hanging="360"/>
      </w:pPr>
    </w:lvl>
    <w:lvl w:ilvl="4" w:tplc="E58A5DC8" w:tentative="1">
      <w:start w:val="1"/>
      <w:numFmt w:val="lowerLetter"/>
      <w:lvlText w:val="%5."/>
      <w:lvlJc w:val="left"/>
      <w:pPr>
        <w:tabs>
          <w:tab w:val="num" w:pos="3600"/>
        </w:tabs>
        <w:ind w:left="3600" w:hanging="360"/>
      </w:pPr>
    </w:lvl>
    <w:lvl w:ilvl="5" w:tplc="576419BA" w:tentative="1">
      <w:start w:val="1"/>
      <w:numFmt w:val="lowerRoman"/>
      <w:lvlText w:val="%6."/>
      <w:lvlJc w:val="right"/>
      <w:pPr>
        <w:tabs>
          <w:tab w:val="num" w:pos="4320"/>
        </w:tabs>
        <w:ind w:left="4320" w:hanging="180"/>
      </w:pPr>
    </w:lvl>
    <w:lvl w:ilvl="6" w:tplc="767499BE" w:tentative="1">
      <w:start w:val="1"/>
      <w:numFmt w:val="decimal"/>
      <w:lvlText w:val="%7."/>
      <w:lvlJc w:val="left"/>
      <w:pPr>
        <w:tabs>
          <w:tab w:val="num" w:pos="5040"/>
        </w:tabs>
        <w:ind w:left="5040" w:hanging="360"/>
      </w:pPr>
    </w:lvl>
    <w:lvl w:ilvl="7" w:tplc="B0428752" w:tentative="1">
      <w:start w:val="1"/>
      <w:numFmt w:val="lowerLetter"/>
      <w:lvlText w:val="%8."/>
      <w:lvlJc w:val="left"/>
      <w:pPr>
        <w:tabs>
          <w:tab w:val="num" w:pos="5760"/>
        </w:tabs>
        <w:ind w:left="5760" w:hanging="360"/>
      </w:pPr>
    </w:lvl>
    <w:lvl w:ilvl="8" w:tplc="C7D24136" w:tentative="1">
      <w:start w:val="1"/>
      <w:numFmt w:val="lowerRoman"/>
      <w:lvlText w:val="%9."/>
      <w:lvlJc w:val="right"/>
      <w:pPr>
        <w:tabs>
          <w:tab w:val="num" w:pos="6480"/>
        </w:tabs>
        <w:ind w:left="6480" w:hanging="180"/>
      </w:pPr>
    </w:lvl>
  </w:abstractNum>
  <w:abstractNum w:abstractNumId="3">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BE4"/>
    <w:rsid w:val="00006EA6"/>
    <w:rsid w:val="000101E0"/>
    <w:rsid w:val="00015C18"/>
    <w:rsid w:val="00033481"/>
    <w:rsid w:val="0004125B"/>
    <w:rsid w:val="00070A2A"/>
    <w:rsid w:val="00094E31"/>
    <w:rsid w:val="000A3EC0"/>
    <w:rsid w:val="000A4C8D"/>
    <w:rsid w:val="000B43A8"/>
    <w:rsid w:val="000B58BA"/>
    <w:rsid w:val="000D156B"/>
    <w:rsid w:val="000F62D8"/>
    <w:rsid w:val="00112AC9"/>
    <w:rsid w:val="001137AD"/>
    <w:rsid w:val="00113EFF"/>
    <w:rsid w:val="0013511A"/>
    <w:rsid w:val="00135B34"/>
    <w:rsid w:val="00140107"/>
    <w:rsid w:val="001435B3"/>
    <w:rsid w:val="0015263B"/>
    <w:rsid w:val="00173917"/>
    <w:rsid w:val="001B4D16"/>
    <w:rsid w:val="001B6433"/>
    <w:rsid w:val="001F4B22"/>
    <w:rsid w:val="00217A99"/>
    <w:rsid w:val="002A6EFD"/>
    <w:rsid w:val="002B052B"/>
    <w:rsid w:val="00315A8C"/>
    <w:rsid w:val="00320B84"/>
    <w:rsid w:val="00352701"/>
    <w:rsid w:val="00370B97"/>
    <w:rsid w:val="003977CF"/>
    <w:rsid w:val="003A7653"/>
    <w:rsid w:val="003D4090"/>
    <w:rsid w:val="003F4CD9"/>
    <w:rsid w:val="0040253E"/>
    <w:rsid w:val="00426E3A"/>
    <w:rsid w:val="00473DBF"/>
    <w:rsid w:val="0048490D"/>
    <w:rsid w:val="004A055D"/>
    <w:rsid w:val="004F1B52"/>
    <w:rsid w:val="005158FA"/>
    <w:rsid w:val="00571329"/>
    <w:rsid w:val="00574AB3"/>
    <w:rsid w:val="005953D5"/>
    <w:rsid w:val="00595A16"/>
    <w:rsid w:val="00635417"/>
    <w:rsid w:val="006C5414"/>
    <w:rsid w:val="006D26B9"/>
    <w:rsid w:val="006D2B30"/>
    <w:rsid w:val="006F45A4"/>
    <w:rsid w:val="00733CB3"/>
    <w:rsid w:val="00736379"/>
    <w:rsid w:val="00746ADA"/>
    <w:rsid w:val="007643F1"/>
    <w:rsid w:val="0079440C"/>
    <w:rsid w:val="007A1FA4"/>
    <w:rsid w:val="007C6864"/>
    <w:rsid w:val="007E2178"/>
    <w:rsid w:val="00812A90"/>
    <w:rsid w:val="008927DF"/>
    <w:rsid w:val="00896089"/>
    <w:rsid w:val="008B75A4"/>
    <w:rsid w:val="008E4543"/>
    <w:rsid w:val="008E65AA"/>
    <w:rsid w:val="008F1DCF"/>
    <w:rsid w:val="00900104"/>
    <w:rsid w:val="00903899"/>
    <w:rsid w:val="00920509"/>
    <w:rsid w:val="00926984"/>
    <w:rsid w:val="00942A42"/>
    <w:rsid w:val="0095124D"/>
    <w:rsid w:val="009A0487"/>
    <w:rsid w:val="00A04CCA"/>
    <w:rsid w:val="00A2651D"/>
    <w:rsid w:val="00A63233"/>
    <w:rsid w:val="00A76DBE"/>
    <w:rsid w:val="00A86985"/>
    <w:rsid w:val="00AB55E2"/>
    <w:rsid w:val="00AD7928"/>
    <w:rsid w:val="00AE6C09"/>
    <w:rsid w:val="00AF2C9C"/>
    <w:rsid w:val="00B05982"/>
    <w:rsid w:val="00B1106F"/>
    <w:rsid w:val="00B23F72"/>
    <w:rsid w:val="00B4729B"/>
    <w:rsid w:val="00B83F45"/>
    <w:rsid w:val="00BB419A"/>
    <w:rsid w:val="00BD5966"/>
    <w:rsid w:val="00BE5C9B"/>
    <w:rsid w:val="00C05E48"/>
    <w:rsid w:val="00C46A53"/>
    <w:rsid w:val="00C874BA"/>
    <w:rsid w:val="00CB3F22"/>
    <w:rsid w:val="00CC4694"/>
    <w:rsid w:val="00CD2BAF"/>
    <w:rsid w:val="00CD7A6B"/>
    <w:rsid w:val="00CE51FE"/>
    <w:rsid w:val="00D47E38"/>
    <w:rsid w:val="00DB7FA3"/>
    <w:rsid w:val="00DC4F2F"/>
    <w:rsid w:val="00DF247F"/>
    <w:rsid w:val="00E0727A"/>
    <w:rsid w:val="00E12CB6"/>
    <w:rsid w:val="00E3073C"/>
    <w:rsid w:val="00E605C6"/>
    <w:rsid w:val="00E901E8"/>
    <w:rsid w:val="00E9639F"/>
    <w:rsid w:val="00EA777B"/>
    <w:rsid w:val="00EF6BE4"/>
    <w:rsid w:val="00F14E23"/>
    <w:rsid w:val="00F164BA"/>
    <w:rsid w:val="00F26E58"/>
    <w:rsid w:val="00F5742C"/>
    <w:rsid w:val="00F87C63"/>
    <w:rsid w:val="00F905EF"/>
    <w:rsid w:val="00F96929"/>
    <w:rsid w:val="00FA4005"/>
    <w:rsid w:val="00FA4DB0"/>
    <w:rsid w:val="00FC470B"/>
    <w:rsid w:val="00FD2DAA"/>
    <w:rsid w:val="00FF16CB"/>
    <w:rsid w:val="00FF1D33"/>
    <w:rsid w:val="00FF5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7F34064-A0A7-4275-8E8E-8A848D604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ind w:left="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Emphasis">
    <w:name w:val="Emphasis"/>
    <w:basedOn w:val="DefaultParagraphFont"/>
    <w:uiPriority w:val="20"/>
    <w:qFormat/>
    <w:rsid w:val="008B75A4"/>
    <w:rPr>
      <w:i/>
      <w:iCs/>
    </w:rPr>
  </w:style>
  <w:style w:type="character" w:styleId="Hyperlink">
    <w:name w:val="Hyperlink"/>
    <w:basedOn w:val="DefaultParagraphFont"/>
    <w:uiPriority w:val="99"/>
    <w:unhideWhenUsed/>
    <w:rsid w:val="00094E31"/>
    <w:rPr>
      <w:color w:val="0000FF" w:themeColor="hyperlink"/>
      <w:u w:val="single"/>
    </w:rPr>
  </w:style>
  <w:style w:type="paragraph" w:styleId="Footer">
    <w:name w:val="footer"/>
    <w:basedOn w:val="Normal"/>
    <w:link w:val="FooterChar"/>
    <w:uiPriority w:val="99"/>
    <w:unhideWhenUsed/>
    <w:rsid w:val="00AE6C09"/>
    <w:pPr>
      <w:tabs>
        <w:tab w:val="center" w:pos="4513"/>
        <w:tab w:val="right" w:pos="9026"/>
      </w:tabs>
    </w:pPr>
  </w:style>
  <w:style w:type="character" w:customStyle="1" w:styleId="FooterChar">
    <w:name w:val="Footer Char"/>
    <w:basedOn w:val="DefaultParagraphFont"/>
    <w:link w:val="Footer"/>
    <w:uiPriority w:val="99"/>
    <w:rsid w:val="00AE6C09"/>
    <w:rPr>
      <w:rFonts w:ascii="Times" w:hAnsi="Times"/>
      <w:sz w:val="22"/>
      <w:lang w:eastAsia="en-US"/>
    </w:rPr>
  </w:style>
  <w:style w:type="paragraph" w:styleId="Header">
    <w:name w:val="header"/>
    <w:basedOn w:val="Normal"/>
    <w:link w:val="HeaderChar"/>
    <w:uiPriority w:val="99"/>
    <w:unhideWhenUsed/>
    <w:rsid w:val="00AE6C09"/>
    <w:pPr>
      <w:tabs>
        <w:tab w:val="center" w:pos="4513"/>
        <w:tab w:val="right" w:pos="9026"/>
      </w:tabs>
    </w:pPr>
  </w:style>
  <w:style w:type="character" w:customStyle="1" w:styleId="HeaderChar">
    <w:name w:val="Header Char"/>
    <w:basedOn w:val="DefaultParagraphFont"/>
    <w:link w:val="Header"/>
    <w:uiPriority w:val="99"/>
    <w:rsid w:val="00AE6C09"/>
    <w:rPr>
      <w:rFonts w:ascii="Times" w:hAnsi="Times"/>
      <w:sz w:val="22"/>
      <w:lang w:eastAsia="en-US"/>
    </w:rPr>
  </w:style>
  <w:style w:type="paragraph" w:styleId="BalloonText">
    <w:name w:val="Balloon Text"/>
    <w:basedOn w:val="Normal"/>
    <w:link w:val="BalloonTextChar"/>
    <w:uiPriority w:val="99"/>
    <w:semiHidden/>
    <w:unhideWhenUsed/>
    <w:rsid w:val="002A6EFD"/>
    <w:rPr>
      <w:rFonts w:ascii="Tahoma" w:hAnsi="Tahoma" w:cs="Tahoma"/>
      <w:sz w:val="16"/>
      <w:szCs w:val="16"/>
    </w:rPr>
  </w:style>
  <w:style w:type="character" w:customStyle="1" w:styleId="BalloonTextChar">
    <w:name w:val="Balloon Text Char"/>
    <w:basedOn w:val="DefaultParagraphFont"/>
    <w:link w:val="BalloonText"/>
    <w:uiPriority w:val="99"/>
    <w:semiHidden/>
    <w:rsid w:val="002A6EFD"/>
    <w:rPr>
      <w:rFonts w:ascii="Tahoma" w:hAnsi="Tahoma" w:cs="Tahoma"/>
      <w:sz w:val="16"/>
      <w:szCs w:val="16"/>
      <w:lang w:eastAsia="en-US"/>
    </w:rPr>
  </w:style>
  <w:style w:type="paragraph" w:styleId="NormalWeb">
    <w:name w:val="Normal (Web)"/>
    <w:basedOn w:val="Normal"/>
    <w:uiPriority w:val="99"/>
    <w:semiHidden/>
    <w:unhideWhenUsed/>
    <w:rsid w:val="003977CF"/>
    <w:pPr>
      <w:spacing w:before="100" w:beforeAutospacing="1" w:after="100" w:afterAutospacing="1"/>
    </w:pPr>
    <w:rPr>
      <w:rFonts w:ascii="Times New Roman" w:hAnsi="Times New Roman"/>
      <w:sz w:val="24"/>
      <w:szCs w:val="24"/>
      <w:lang w:val="id-ID" w:eastAsia="id-ID"/>
    </w:rPr>
  </w:style>
  <w:style w:type="paragraph" w:styleId="ListParagraph">
    <w:name w:val="List Paragraph"/>
    <w:basedOn w:val="Normal"/>
    <w:uiPriority w:val="34"/>
    <w:qFormat/>
    <w:rsid w:val="00E12C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954640">
      <w:bodyDiv w:val="1"/>
      <w:marLeft w:val="0"/>
      <w:marRight w:val="0"/>
      <w:marTop w:val="0"/>
      <w:marBottom w:val="0"/>
      <w:divBdr>
        <w:top w:val="none" w:sz="0" w:space="0" w:color="auto"/>
        <w:left w:val="none" w:sz="0" w:space="0" w:color="auto"/>
        <w:bottom w:val="none" w:sz="0" w:space="0" w:color="auto"/>
        <w:right w:val="none" w:sz="0" w:space="0" w:color="auto"/>
      </w:divBdr>
    </w:div>
    <w:div w:id="162635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channel/UCC3dH6lyHgLiIuqsXWmHIEA" TargetMode="External"/><Relationship Id="rId17" Type="http://schemas.openxmlformats.org/officeDocument/2006/relationships/image" Target="media/image9.png"/><Relationship Id="rId25" Type="http://schemas.openxmlformats.org/officeDocument/2006/relationships/hyperlink" Target="http://www.alexa.com/topsites/countries/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mkn1bulakamba.sch.id/identitas-sekolah/"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29333/ejmste/8345"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1416D-7413-4BFE-B996-624DE22F0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71</TotalTime>
  <Pages>5</Pages>
  <Words>2096</Words>
  <Characters>11952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LENOVOG40-30</cp:lastModifiedBy>
  <cp:revision>6</cp:revision>
  <cp:lastPrinted>2020-08-16T04:55:00Z</cp:lastPrinted>
  <dcterms:created xsi:type="dcterms:W3CDTF">2020-08-17T09:57:00Z</dcterms:created>
  <dcterms:modified xsi:type="dcterms:W3CDTF">2020-08-18T12:29:00Z</dcterms:modified>
</cp:coreProperties>
</file>